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00F" w:rsidRPr="00007AFA" w:rsidRDefault="000863E4" w:rsidP="00850817">
      <w:pPr>
        <w:pStyle w:val="1"/>
        <w:rPr>
          <w:b/>
        </w:rPr>
        <w:sectPr w:rsidR="0031300F" w:rsidRPr="00007AFA">
          <w:footerReference w:type="first" r:id="rId9"/>
          <w:pgSz w:w="11907" w:h="16839"/>
          <w:pgMar w:top="1148" w:right="1050" w:bottom="1148" w:left="1050" w:header="709" w:footer="709" w:gutter="0"/>
          <w:cols w:space="720"/>
          <w:titlePg/>
          <w:docGrid w:linePitch="360"/>
        </w:sectPr>
      </w:pPr>
      <w:r w:rsidRPr="00007AFA">
        <w:rPr>
          <w:b/>
          <w:noProof/>
          <w:color w:val="auto"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 wp14:anchorId="53A53193" wp14:editId="036BC506">
                <wp:simplePos x="0" y="0"/>
                <wp:positionH relativeFrom="margin">
                  <wp:posOffset>57150</wp:posOffset>
                </wp:positionH>
                <wp:positionV relativeFrom="margin">
                  <wp:posOffset>-500380</wp:posOffset>
                </wp:positionV>
                <wp:extent cx="6548120" cy="1355090"/>
                <wp:effectExtent l="0" t="0" r="10795" b="16510"/>
                <wp:wrapSquare wrapText="bothSides"/>
                <wp:docPr id="7" name="Рамка: название бюллетен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120" cy="135509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300F" w:rsidRPr="006B58B9" w:rsidRDefault="00654B34" w:rsidP="000863E4">
                            <w:pPr>
                              <w:pStyle w:val="a8"/>
                              <w:jc w:val="center"/>
                              <w:rPr>
                                <w:sz w:val="96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rFonts w:ascii="Monotype Corsiva" w:hAnsi="Monotype Corsiva"/>
                                  <w:b/>
                                  <w:bCs/>
                                  <w:sz w:val="144"/>
                                  <w:szCs w:val="36"/>
                                </w:rPr>
                                <w:alias w:val="Название"/>
                                <w:id w:val="381285673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B58B9">
                                  <w:rPr>
                                    <w:rFonts w:ascii="Monotype Corsiva" w:hAnsi="Monotype Corsiva"/>
                                    <w:b/>
                                    <w:bCs/>
                                    <w:sz w:val="144"/>
                                    <w:szCs w:val="36"/>
                                  </w:rPr>
                                  <w:t>«</w:t>
                                </w:r>
                                <w:r w:rsidR="006B58B9" w:rsidRPr="006B58B9">
                                  <w:rPr>
                                    <w:rFonts w:ascii="Monotype Corsiva" w:hAnsi="Monotype Corsiva"/>
                                    <w:b/>
                                    <w:bCs/>
                                    <w:sz w:val="144"/>
                                    <w:szCs w:val="36"/>
                                  </w:rPr>
                                  <w:t>МЫ</w:t>
                                </w:r>
                              </w:sdtContent>
                            </w:sdt>
                            <w:r w:rsidR="006B58B9">
                              <w:rPr>
                                <w:b/>
                                <w:bCs/>
                                <w:sz w:val="96"/>
                                <w:szCs w:val="36"/>
                              </w:rPr>
                              <w:t>»</w:t>
                            </w:r>
                          </w:p>
                        </w:txbxContent>
                      </wps:txbx>
                      <wps:bodyPr wrap="square" lIns="365760" tIns="45703" rIns="365760" bIns="429768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102300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53193" id="Рамка: название бюллетеня" o:spid="_x0000_s1026" style="position:absolute;margin-left:4.5pt;margin-top:-39.4pt;width:515.6pt;height:106.7pt;z-index:251660288;visibility:visible;mso-wrap-style:square;mso-width-percent:1023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1023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" filled="f" strokecolor="#6b7c71 [2404]" strokeweight=".5pt">
                <v:textbox inset="28.8pt,1.2695mm,28.8pt,33.84pt">
                  <w:txbxContent>
                    <w:p w:rsidR="0031300F" w:rsidRPr="006B58B9" w:rsidRDefault="00654B34" w:rsidP="000863E4">
                      <w:pPr>
                        <w:pStyle w:val="a8"/>
                        <w:jc w:val="center"/>
                        <w:rPr>
                          <w:sz w:val="96"/>
                          <w:szCs w:val="36"/>
                        </w:rPr>
                      </w:pPr>
                      <w:sdt>
                        <w:sdtPr>
                          <w:rPr>
                            <w:rFonts w:ascii="Monotype Corsiva" w:hAnsi="Monotype Corsiva"/>
                            <w:b/>
                            <w:bCs/>
                            <w:sz w:val="144"/>
                            <w:szCs w:val="36"/>
                          </w:rPr>
                          <w:alias w:val="Название"/>
                          <w:id w:val="381285673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r w:rsidR="006B58B9">
                            <w:rPr>
                              <w:rFonts w:ascii="Monotype Corsiva" w:hAnsi="Monotype Corsiva"/>
                              <w:b/>
                              <w:bCs/>
                              <w:sz w:val="144"/>
                              <w:szCs w:val="36"/>
                            </w:rPr>
                            <w:t>«</w:t>
                          </w:r>
                          <w:r w:rsidR="006B58B9" w:rsidRPr="006B58B9">
                            <w:rPr>
                              <w:rFonts w:ascii="Monotype Corsiva" w:hAnsi="Monotype Corsiva"/>
                              <w:b/>
                              <w:bCs/>
                              <w:sz w:val="144"/>
                              <w:szCs w:val="36"/>
                            </w:rPr>
                            <w:t>МЫ</w:t>
                          </w:r>
                        </w:sdtContent>
                      </w:sdt>
                      <w:r w:rsidR="006B58B9">
                        <w:rPr>
                          <w:b/>
                          <w:bCs/>
                          <w:sz w:val="96"/>
                          <w:szCs w:val="36"/>
                        </w:rPr>
                        <w:t>»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D0DD5" w:rsidRPr="00007AFA">
        <w:rPr>
          <w:rFonts w:ascii="Century Gothic" w:eastAsia="+mn-ea" w:hAnsi="Century Gothic" w:cs="+mn-cs"/>
          <w:b/>
          <w:noProof/>
          <w:color w:val="auto"/>
          <w:kern w:val="24"/>
          <w:szCs w:val="1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9E1789" wp14:editId="3FF99E0A">
                <wp:simplePos x="0" y="0"/>
                <wp:positionH relativeFrom="margin">
                  <wp:posOffset>4171950</wp:posOffset>
                </wp:positionH>
                <wp:positionV relativeFrom="margin">
                  <wp:posOffset>2071370</wp:posOffset>
                </wp:positionV>
                <wp:extent cx="2190115" cy="7167880"/>
                <wp:effectExtent l="0" t="0" r="19685" b="13970"/>
                <wp:wrapSquare wrapText="bothSides"/>
                <wp:docPr id="6" name="Боковая полос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115" cy="71678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70000"/>
                          </a:schemeClr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300F" w:rsidRDefault="009E6DAE">
                            <w:pPr>
                              <w:spacing w:before="240" w:after="240" w:line="240" w:lineRule="auto"/>
                              <w:ind w:left="274" w:right="346" w:firstLine="0"/>
                              <w:rPr>
                                <w:rFonts w:ascii="Book Antiqua" w:eastAsia="+mn-ea" w:hAnsi="Book Antiqua" w:cs="+mn-cs"/>
                                <w:caps/>
                                <w:color w:val="564B3C" w:themeColor="text2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eastAsia="+mn-ea" w:hAnsi="Book Antiqua" w:cs="+mn-cs"/>
                                <w:caps/>
                                <w:color w:val="564B3C" w:themeColor="text2"/>
                                <w:kern w:val="24"/>
                                <w:sz w:val="24"/>
                                <w:szCs w:val="24"/>
                              </w:rPr>
                              <w:t>день мужества и солидарности в борьбе с терроризмом</w:t>
                            </w:r>
                          </w:p>
                          <w:p w:rsidR="009E6DAE" w:rsidRPr="009E6DAE" w:rsidRDefault="009E6DAE">
                            <w:pPr>
                              <w:spacing w:before="240" w:after="240" w:line="240" w:lineRule="auto"/>
                              <w:ind w:left="274" w:right="346" w:firstLine="0"/>
                              <w:rPr>
                                <w:rFonts w:ascii="Book Antiqua" w:eastAsia="+mn-ea" w:hAnsi="Book Antiqua" w:cs="+mn-cs"/>
                                <w:b/>
                                <w:caps/>
                                <w:color w:val="564B3C" w:themeColor="text2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E6DAE">
                              <w:rPr>
                                <w:rFonts w:ascii="Book Antiqua" w:eastAsia="+mn-ea" w:hAnsi="Book Antiqua" w:cs="+mn-cs"/>
                                <w:b/>
                                <w:caps/>
                                <w:color w:val="564B3C" w:themeColor="text2"/>
                                <w:kern w:val="24"/>
                                <w:sz w:val="24"/>
                                <w:szCs w:val="24"/>
                              </w:rPr>
                              <w:t>«трагедия Беслана»</w:t>
                            </w:r>
                          </w:p>
                          <w:p w:rsidR="0031300F" w:rsidRPr="00DD0DD5" w:rsidRDefault="009E6DAE">
                            <w:pPr>
                              <w:spacing w:line="360" w:lineRule="auto"/>
                              <w:ind w:left="274" w:right="346" w:firstLine="0"/>
                              <w:rPr>
                                <w:rFonts w:eastAsia="Times New Roman" w:cs="Times New Roman"/>
                                <w:color w:val="1F200C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color w:val="1F200C" w:themeColor="background2" w:themeShade="1A"/>
                                <w:sz w:val="24"/>
                                <w:szCs w:val="24"/>
                              </w:rPr>
                              <w:t>3</w:t>
                            </w:r>
                            <w:r w:rsidR="00415413" w:rsidRPr="00DD0DD5">
                              <w:rPr>
                                <w:rFonts w:cs="Times New Roman"/>
                                <w:color w:val="1F200C" w:themeColor="background2" w:themeShade="1A"/>
                                <w:sz w:val="24"/>
                                <w:szCs w:val="24"/>
                              </w:rPr>
                              <w:t xml:space="preserve"> сентября в 1-11 классах прошли классные часы, посвященные памяти жертв теракта 1-3 сентября 2004 года, а также была проведена линейка</w:t>
                            </w:r>
                            <w:r>
                              <w:rPr>
                                <w:rFonts w:cs="Times New Roman"/>
                                <w:color w:val="1F200C" w:themeColor="background2" w:themeShade="1A"/>
                                <w:sz w:val="24"/>
                                <w:szCs w:val="24"/>
                              </w:rPr>
                              <w:t xml:space="preserve"> для учащихся 8 классов</w:t>
                            </w:r>
                            <w:r w:rsidR="00415413" w:rsidRPr="00DD0DD5">
                              <w:rPr>
                                <w:rFonts w:cs="Times New Roman"/>
                                <w:color w:val="1F200C" w:themeColor="background2" w:themeShade="1A"/>
                                <w:sz w:val="24"/>
                                <w:szCs w:val="24"/>
                              </w:rPr>
                              <w:t>, во время которой учащиеся почтили память невинных и беззащитных жертв чудовищных событий минутой молчания.</w:t>
                            </w:r>
                          </w:p>
                        </w:txbxContent>
                      </wps:txbx>
                      <wps:bodyPr wrap="square" lIns="182880" tIns="45703" rIns="182880" bIns="45703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E1789" id="Боковая полоса" o:spid="_x0000_s1027" style="position:absolute;margin-left:328.5pt;margin-top:163.1pt;width:172.45pt;height:564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" fillcolor="#e1deba [1302]" strokecolor="#6b7c71 [2404]" strokeweight=".5pt">
                <v:fill opacity="46003f"/>
                <v:textbox inset="14.4pt,1.2695mm,14.4pt,1.2695mm">
                  <w:txbxContent>
                    <w:p w:rsidR="0031300F" w:rsidRDefault="009E6DAE">
                      <w:pPr>
                        <w:spacing w:before="240" w:after="240" w:line="240" w:lineRule="auto"/>
                        <w:ind w:left="274" w:right="346" w:firstLine="0"/>
                        <w:rPr>
                          <w:rFonts w:ascii="Book Antiqua" w:eastAsia="+mn-ea" w:hAnsi="Book Antiqua" w:cs="+mn-cs"/>
                          <w:caps/>
                          <w:color w:val="564B3C" w:themeColor="text2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eastAsia="+mn-ea" w:hAnsi="Book Antiqua" w:cs="+mn-cs"/>
                          <w:caps/>
                          <w:color w:val="564B3C" w:themeColor="text2"/>
                          <w:kern w:val="24"/>
                          <w:sz w:val="24"/>
                          <w:szCs w:val="24"/>
                        </w:rPr>
                        <w:t>день мужества и солидарности в борьбе с терроризмом</w:t>
                      </w:r>
                    </w:p>
                    <w:p w:rsidR="009E6DAE" w:rsidRPr="009E6DAE" w:rsidRDefault="009E6DAE">
                      <w:pPr>
                        <w:spacing w:before="240" w:after="240" w:line="240" w:lineRule="auto"/>
                        <w:ind w:left="274" w:right="346" w:firstLine="0"/>
                        <w:rPr>
                          <w:rFonts w:ascii="Book Antiqua" w:eastAsia="+mn-ea" w:hAnsi="Book Antiqua" w:cs="+mn-cs"/>
                          <w:b/>
                          <w:caps/>
                          <w:color w:val="564B3C" w:themeColor="text2"/>
                          <w:kern w:val="24"/>
                          <w:sz w:val="24"/>
                          <w:szCs w:val="24"/>
                        </w:rPr>
                      </w:pPr>
                      <w:r w:rsidRPr="009E6DAE">
                        <w:rPr>
                          <w:rFonts w:ascii="Book Antiqua" w:eastAsia="+mn-ea" w:hAnsi="Book Antiqua" w:cs="+mn-cs"/>
                          <w:b/>
                          <w:caps/>
                          <w:color w:val="564B3C" w:themeColor="text2"/>
                          <w:kern w:val="24"/>
                          <w:sz w:val="24"/>
                          <w:szCs w:val="24"/>
                        </w:rPr>
                        <w:t>«трагедия Беслана»</w:t>
                      </w:r>
                    </w:p>
                    <w:p w:rsidR="0031300F" w:rsidRPr="00DD0DD5" w:rsidRDefault="009E6DAE">
                      <w:pPr>
                        <w:spacing w:line="360" w:lineRule="auto"/>
                        <w:ind w:left="274" w:right="346" w:firstLine="0"/>
                        <w:rPr>
                          <w:rFonts w:eastAsia="Times New Roman" w:cs="Times New Roman"/>
                          <w:color w:val="1F200C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color w:val="1F200C" w:themeColor="background2" w:themeShade="1A"/>
                          <w:sz w:val="24"/>
                          <w:szCs w:val="24"/>
                        </w:rPr>
                        <w:t>3</w:t>
                      </w:r>
                      <w:r w:rsidR="00415413" w:rsidRPr="00DD0DD5">
                        <w:rPr>
                          <w:rFonts w:cs="Times New Roman"/>
                          <w:color w:val="1F200C" w:themeColor="background2" w:themeShade="1A"/>
                          <w:sz w:val="24"/>
                          <w:szCs w:val="24"/>
                        </w:rPr>
                        <w:t xml:space="preserve"> сентября в 1-11 классах прошли классные часы, посвященные памяти жертв теракта 1-3 сентября 2004 года, а также была проведена линейка</w:t>
                      </w:r>
                      <w:r>
                        <w:rPr>
                          <w:rFonts w:cs="Times New Roman"/>
                          <w:color w:val="1F200C" w:themeColor="background2" w:themeShade="1A"/>
                          <w:sz w:val="24"/>
                          <w:szCs w:val="24"/>
                        </w:rPr>
                        <w:t xml:space="preserve"> для учащихся 8 классов</w:t>
                      </w:r>
                      <w:r w:rsidR="00415413" w:rsidRPr="00DD0DD5">
                        <w:rPr>
                          <w:rFonts w:cs="Times New Roman"/>
                          <w:color w:val="1F200C" w:themeColor="background2" w:themeShade="1A"/>
                          <w:sz w:val="24"/>
                          <w:szCs w:val="24"/>
                        </w:rPr>
                        <w:t>, во время которой учащиеся почтили память невинных и беззащитных жертв чудовищных событий минутой молчания.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B428E" w:rsidRPr="00007AFA">
        <w:rPr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6F113" wp14:editId="1D3B1F60">
                <wp:simplePos x="0" y="0"/>
                <wp:positionH relativeFrom="margin">
                  <wp:align>center</wp:align>
                </wp:positionH>
                <mc:AlternateContent>
                  <mc:Choice Requires="wp14">
                    <wp:positionV relativeFrom="margin">
                      <wp14:pctPosVOffset>9100</wp14:pctPosVOffset>
                    </wp:positionV>
                  </mc:Choice>
                  <mc:Fallback>
                    <wp:positionV relativeFrom="page">
                      <wp:posOffset>1569085</wp:posOffset>
                    </wp:positionV>
                  </mc:Fallback>
                </mc:AlternateContent>
                <wp:extent cx="6548120" cy="383540"/>
                <wp:effectExtent l="0" t="0" r="0" b="0"/>
                <wp:wrapSquare wrapText="bothSides"/>
                <wp:docPr id="5" name="Рамка: название организации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120" cy="38354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300F" w:rsidRPr="00A14CAC" w:rsidRDefault="00654B34">
                            <w:pPr>
                              <w:pStyle w:val="a3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b/>
                                  <w:color w:val="FFFFFF" w:themeColor="background1"/>
                                  <w:sz w:val="36"/>
                                  <w:szCs w:val="22"/>
                                </w:rPr>
                                <w:alias w:val="Организация"/>
                                <w:id w:val="-1538589517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6B58B9" w:rsidRPr="00A14CAC">
                                  <w:rPr>
                                    <w:b/>
                                    <w:color w:val="FFFFFF" w:themeColor="background1"/>
                                    <w:sz w:val="36"/>
                                    <w:szCs w:val="22"/>
                                  </w:rPr>
                                  <w:t>Газета МБОУ «СОШ№60»</w:t>
                                </w:r>
                              </w:sdtContent>
                            </w:sdt>
                            <w:r w:rsidR="00A14CAC" w:rsidRPr="00A14CAC">
                              <w:rPr>
                                <w:b/>
                                <w:color w:val="FFFFFF" w:themeColor="background1"/>
                                <w:sz w:val="36"/>
                                <w:szCs w:val="22"/>
                              </w:rPr>
                              <w:t xml:space="preserve">      </w:t>
                            </w:r>
                            <w:r w:rsidR="00A14CAC" w:rsidRPr="00A14CAC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выпуск  №1 от 20. 09. 2020г.</w:t>
                            </w:r>
                          </w:p>
                        </w:txbxContent>
                      </wps:txbx>
                      <wps:bodyPr wrap="square" lIns="91405" tIns="45703" rIns="91405" bIns="54864" rtlCol="0" anchor="b"/>
                    </wps:wsp>
                  </a:graphicData>
                </a:graphic>
                <wp14:sizeRelH relativeFrom="margin">
                  <wp14:pctWidth>102300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6F113" id="Рамка: название организации" o:spid="_x0000_s1028" style="position:absolute;margin-left:0;margin-top:0;width:515.6pt;height:30.2pt;z-index:251659264;visibility:visible;mso-wrap-style:square;mso-width-percent:1023;mso-height-percent:0;mso-top-percent:91;mso-wrap-distance-left:9pt;mso-wrap-distance-top:0;mso-wrap-distance-right:9pt;mso-wrap-distance-bottom:0;mso-position-horizontal:center;mso-position-horizontal-relative:margin;mso-position-vertical-relative:margin;mso-width-percent:1023;mso-height-percent:0;mso-top-percent:91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" fillcolor="#93a299 [3204]" stroked="f" strokeweight=".5pt">
                <v:textbox inset="2.53903mm,1.2695mm,2.53903mm,4.32pt">
                  <w:txbxContent>
                    <w:p w:rsidR="0031300F" w:rsidRPr="00A14CAC" w:rsidRDefault="00654B34">
                      <w:pPr>
                        <w:pStyle w:val="a3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b/>
                            <w:color w:val="FFFFFF" w:themeColor="background1"/>
                            <w:sz w:val="36"/>
                            <w:szCs w:val="22"/>
                          </w:rPr>
                          <w:alias w:val="Организация"/>
                          <w:id w:val="-1538589517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6B58B9" w:rsidRPr="00A14CAC">
                            <w:rPr>
                              <w:b/>
                              <w:color w:val="FFFFFF" w:themeColor="background1"/>
                              <w:sz w:val="36"/>
                              <w:szCs w:val="22"/>
                            </w:rPr>
                            <w:t>Газета МБОУ «СОШ№60»</w:t>
                          </w:r>
                        </w:sdtContent>
                      </w:sdt>
                      <w:r w:rsidR="00A14CAC" w:rsidRPr="00A14CAC">
                        <w:rPr>
                          <w:b/>
                          <w:color w:val="FFFFFF" w:themeColor="background1"/>
                          <w:sz w:val="36"/>
                          <w:szCs w:val="22"/>
                        </w:rPr>
                        <w:t xml:space="preserve">      </w:t>
                      </w:r>
                      <w:r w:rsidR="00A14CAC" w:rsidRPr="00A14CAC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выпуск  №1 от 20. 09. 2020г.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92939">
        <w:rPr>
          <w:b/>
          <w:color w:val="auto"/>
        </w:rPr>
        <w:t xml:space="preserve"> </w:t>
      </w:r>
      <w:r w:rsidR="00A14CAC">
        <w:rPr>
          <w:b/>
          <w:color w:val="auto"/>
        </w:rPr>
        <w:t>Школа, здравствуй! здравствуй, сентябрь!</w:t>
      </w:r>
    </w:p>
    <w:p w:rsidR="0031300F" w:rsidRDefault="00BE3AC9" w:rsidP="007A56DB">
      <w:pPr>
        <w:ind w:firstLine="0"/>
        <w:sectPr w:rsidR="0031300F">
          <w:headerReference w:type="default" r:id="rId10"/>
          <w:type w:val="continuous"/>
          <w:pgSz w:w="11907" w:h="16839"/>
          <w:pgMar w:top="1148" w:right="1050" w:bottom="1148" w:left="1050" w:header="709" w:footer="709" w:gutter="0"/>
          <w:cols w:num="3" w:space="720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54610" distR="54610" simplePos="0" relativeHeight="251671552" behindDoc="0" locked="0" layoutInCell="1" allowOverlap="1" wp14:anchorId="7B0F3EA0" wp14:editId="12E26DAC">
                <wp:simplePos x="0" y="0"/>
                <wp:positionH relativeFrom="margin">
                  <wp:posOffset>-180975</wp:posOffset>
                </wp:positionH>
                <wp:positionV relativeFrom="margin">
                  <wp:posOffset>1889760</wp:posOffset>
                </wp:positionV>
                <wp:extent cx="4257675" cy="1819275"/>
                <wp:effectExtent l="0" t="0" r="9525" b="0"/>
                <wp:wrapSquare wrapText="bothSides"/>
                <wp:docPr id="101" name="Цитат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1819275"/>
                        </a:xfrm>
                        <a:prstGeom prst="bracketPair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E3AC9" w:rsidRPr="007A56DB" w:rsidRDefault="00A14CAC" w:rsidP="007A56DB">
                            <w:pPr>
                              <w:pStyle w:val="21"/>
                              <w:spacing w:before="80" w:after="120"/>
                              <w:ind w:left="0" w:right="215" w:firstLine="720"/>
                              <w:rPr>
                                <w:color w:val="auto"/>
                                <w:szCs w:val="26"/>
                              </w:rPr>
                            </w:pPr>
                            <w:r>
                              <w:rPr>
                                <w:color w:val="auto"/>
                                <w:szCs w:val="26"/>
                              </w:rPr>
                              <w:t>1</w:t>
                            </w:r>
                            <w:r w:rsidR="00BE3AC9" w:rsidRPr="007A56DB">
                              <w:rPr>
                                <w:color w:val="auto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Cs w:val="26"/>
                              </w:rPr>
                              <w:t>сентября 2020</w:t>
                            </w:r>
                            <w:r w:rsidR="00D2050A">
                              <w:rPr>
                                <w:color w:val="auto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="00D2050A">
                              <w:rPr>
                                <w:color w:val="auto"/>
                                <w:szCs w:val="26"/>
                              </w:rPr>
                              <w:t xml:space="preserve">года </w:t>
                            </w:r>
                            <w:r>
                              <w:rPr>
                                <w:color w:val="auto"/>
                                <w:szCs w:val="26"/>
                              </w:rPr>
                              <w:t xml:space="preserve"> школа</w:t>
                            </w:r>
                            <w:proofErr w:type="gramEnd"/>
                            <w:r>
                              <w:rPr>
                                <w:color w:val="auto"/>
                                <w:szCs w:val="26"/>
                              </w:rPr>
                              <w:t xml:space="preserve"> вновь распахнула двери для учащихся и педагогов.</w:t>
                            </w:r>
                            <w:r w:rsidR="00D2050A">
                              <w:rPr>
                                <w:color w:val="auto"/>
                                <w:szCs w:val="26"/>
                              </w:rPr>
                              <w:t>в школе пр</w:t>
                            </w:r>
                            <w:r w:rsidR="00BE3AC9" w:rsidRPr="007A56DB">
                              <w:rPr>
                                <w:color w:val="auto"/>
                                <w:szCs w:val="26"/>
                              </w:rPr>
                              <w:t xml:space="preserve">ошла линейка, посвященная началу нового учебного года «Здравствуй школа». </w:t>
                            </w:r>
                            <w:r>
                              <w:rPr>
                                <w:color w:val="auto"/>
                                <w:szCs w:val="26"/>
                              </w:rPr>
                              <w:t xml:space="preserve">всех учащихся </w:t>
                            </w:r>
                            <w:proofErr w:type="gramStart"/>
                            <w:r>
                              <w:rPr>
                                <w:color w:val="auto"/>
                                <w:szCs w:val="26"/>
                              </w:rPr>
                              <w:t>пришли  поздравить</w:t>
                            </w:r>
                            <w:proofErr w:type="gramEnd"/>
                            <w:r>
                              <w:rPr>
                                <w:color w:val="auto"/>
                                <w:szCs w:val="26"/>
                              </w:rPr>
                              <w:t xml:space="preserve"> сказочные герои Буратино И мальвина.</w:t>
                            </w:r>
                          </w:p>
                        </w:txbxContent>
                      </wps:txbx>
                      <wps:bodyPr vert="horz" wrap="square" lIns="0" tIns="91440" rIns="0" bIns="9144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F3EA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Цитата" o:spid="_x0000_s1029" type="#_x0000_t185" style="position:absolute;margin-left:-14.25pt;margin-top:148.8pt;width:335.25pt;height:143.25pt;z-index:251671552;visibility:visible;mso-wrap-style:square;mso-width-percent:0;mso-height-percent:0;mso-wrap-distance-left:4.3pt;mso-wrap-distance-top:0;mso-wrap-distance-right:4.3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" adj="0" stroked="f" strokeweight="1pt">
                <v:textbox inset="0,7.2pt,0,7.2pt">
                  <w:txbxContent>
                    <w:p w:rsidR="00BE3AC9" w:rsidRPr="007A56DB" w:rsidRDefault="00A14CAC" w:rsidP="007A56DB">
                      <w:pPr>
                        <w:pStyle w:val="21"/>
                        <w:spacing w:before="80" w:after="120"/>
                        <w:ind w:left="0" w:right="215" w:firstLine="720"/>
                        <w:rPr>
                          <w:color w:val="auto"/>
                          <w:szCs w:val="26"/>
                        </w:rPr>
                      </w:pPr>
                      <w:r>
                        <w:rPr>
                          <w:color w:val="auto"/>
                          <w:szCs w:val="26"/>
                        </w:rPr>
                        <w:t>1</w:t>
                      </w:r>
                      <w:r w:rsidR="00BE3AC9" w:rsidRPr="007A56DB">
                        <w:rPr>
                          <w:color w:val="auto"/>
                          <w:szCs w:val="26"/>
                        </w:rPr>
                        <w:t xml:space="preserve"> </w:t>
                      </w:r>
                      <w:r>
                        <w:rPr>
                          <w:color w:val="auto"/>
                          <w:szCs w:val="26"/>
                        </w:rPr>
                        <w:t>сентября 2020</w:t>
                      </w:r>
                      <w:r w:rsidR="00D2050A">
                        <w:rPr>
                          <w:color w:val="auto"/>
                          <w:szCs w:val="26"/>
                        </w:rPr>
                        <w:t xml:space="preserve"> </w:t>
                      </w:r>
                      <w:proofErr w:type="gramStart"/>
                      <w:r w:rsidR="00D2050A">
                        <w:rPr>
                          <w:color w:val="auto"/>
                          <w:szCs w:val="26"/>
                        </w:rPr>
                        <w:t xml:space="preserve">года </w:t>
                      </w:r>
                      <w:r>
                        <w:rPr>
                          <w:color w:val="auto"/>
                          <w:szCs w:val="26"/>
                        </w:rPr>
                        <w:t xml:space="preserve"> школа</w:t>
                      </w:r>
                      <w:proofErr w:type="gramEnd"/>
                      <w:r>
                        <w:rPr>
                          <w:color w:val="auto"/>
                          <w:szCs w:val="26"/>
                        </w:rPr>
                        <w:t xml:space="preserve"> вновь распахнула двери для учащихся и педагогов.</w:t>
                      </w:r>
                      <w:r w:rsidR="00D2050A">
                        <w:rPr>
                          <w:color w:val="auto"/>
                          <w:szCs w:val="26"/>
                        </w:rPr>
                        <w:t>в школе пр</w:t>
                      </w:r>
                      <w:r w:rsidR="00BE3AC9" w:rsidRPr="007A56DB">
                        <w:rPr>
                          <w:color w:val="auto"/>
                          <w:szCs w:val="26"/>
                        </w:rPr>
                        <w:t xml:space="preserve">ошла линейка, посвященная началу нового учебного года «Здравствуй школа». </w:t>
                      </w:r>
                      <w:r>
                        <w:rPr>
                          <w:color w:val="auto"/>
                          <w:szCs w:val="26"/>
                        </w:rPr>
                        <w:t xml:space="preserve">всех учащихся </w:t>
                      </w:r>
                      <w:proofErr w:type="gramStart"/>
                      <w:r>
                        <w:rPr>
                          <w:color w:val="auto"/>
                          <w:szCs w:val="26"/>
                        </w:rPr>
                        <w:t>пришли  поздравить</w:t>
                      </w:r>
                      <w:proofErr w:type="gramEnd"/>
                      <w:r>
                        <w:rPr>
                          <w:color w:val="auto"/>
                          <w:szCs w:val="26"/>
                        </w:rPr>
                        <w:t xml:space="preserve"> сказочные герои Буратино И мальвина.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7A56DB" w:rsidRDefault="009E6DAE" w:rsidP="009E6DAE">
      <w:pPr>
        <w:ind w:firstLine="0"/>
        <w:jc w:val="center"/>
      </w:pPr>
      <w:r w:rsidRPr="009E6DAE">
        <w:rPr>
          <w:noProof/>
        </w:rPr>
        <w:drawing>
          <wp:inline distT="0" distB="0" distL="0" distR="0" wp14:anchorId="141C9908" wp14:editId="282777CA">
            <wp:extent cx="1914525" cy="1435894"/>
            <wp:effectExtent l="0" t="0" r="0" b="0"/>
            <wp:docPr id="1" name="Рисунок 1" descr="C:\Users\User\Desktop\ФОТО 20-21\вручение портфелей 25.08\IMG_7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-21\вручение портфелей 25.08\IMG_77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206" cy="143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6DB" w:rsidRDefault="007A56DB" w:rsidP="007A56DB"/>
    <w:p w:rsidR="007A56DB" w:rsidRDefault="009E6DAE" w:rsidP="007A56D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4C4B3B" wp14:editId="41EED214">
                <wp:simplePos x="0" y="0"/>
                <wp:positionH relativeFrom="margin">
                  <wp:posOffset>552450</wp:posOffset>
                </wp:positionH>
                <wp:positionV relativeFrom="margin">
                  <wp:posOffset>5481320</wp:posOffset>
                </wp:positionV>
                <wp:extent cx="2695575" cy="1762125"/>
                <wp:effectExtent l="0" t="0" r="28575" b="28575"/>
                <wp:wrapSquare wrapText="bothSides"/>
                <wp:docPr id="8" name="Цитат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762125"/>
                        </a:xfrm>
                        <a:prstGeom prst="bracketPair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1308" w:rsidRPr="007A56DB" w:rsidRDefault="009E6DAE">
                            <w:pPr>
                              <w:pStyle w:val="af6"/>
                              <w:spacing w:line="348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ook Antiqua" w:eastAsia="+mn-ea" w:hAnsi="Book Antiqua" w:cs="+mn-cs"/>
                                <w:b/>
                                <w:cap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25 августа в рамках акции «помоги собраться в школу» были вручены портфели будущим первоклассникам из малоимущих семей. </w:t>
                            </w:r>
                          </w:p>
                        </w:txbxContent>
                      </wps:txbx>
                      <wps:bodyPr wrap="square" lIns="137160" tIns="137160" rIns="137160" bIns="13716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C4B3B" id="_x0000_s1030" type="#_x0000_t185" style="position:absolute;left:0;text-align:left;margin-left:43.5pt;margin-top:431.6pt;width:212.25pt;height:138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" adj="0" filled="t" fillcolor="window" strokecolor="windowText" strokeweight="1pt">
                <v:textbox inset="10.8pt,10.8pt,10.8pt,10.8pt">
                  <w:txbxContent>
                    <w:p w:rsidR="00CF1308" w:rsidRPr="007A56DB" w:rsidRDefault="009E6DAE">
                      <w:pPr>
                        <w:pStyle w:val="af6"/>
                        <w:spacing w:line="348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ascii="Book Antiqua" w:eastAsia="+mn-ea" w:hAnsi="Book Antiqua" w:cs="+mn-cs"/>
                          <w:b/>
                          <w:cap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25 августа в рамках акции «помоги собраться в школу» были вручены портфели будущим первоклассникам из малоимущих семей.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7A56DB" w:rsidRDefault="007A56DB" w:rsidP="007A56DB"/>
    <w:p w:rsidR="007A56DB" w:rsidRDefault="007A56DB" w:rsidP="007A56DB"/>
    <w:p w:rsidR="007A56DB" w:rsidRDefault="007A56DB" w:rsidP="007A56DB"/>
    <w:p w:rsidR="007A56DB" w:rsidRDefault="007A56DB" w:rsidP="007A56DB"/>
    <w:p w:rsidR="00A14CAC" w:rsidRDefault="00A14CAC" w:rsidP="007A56DB"/>
    <w:p w:rsidR="00A14CAC" w:rsidRDefault="00A14CAC" w:rsidP="007A56DB"/>
    <w:p w:rsidR="00A14CAC" w:rsidRDefault="00A14CAC" w:rsidP="007A56DB"/>
    <w:p w:rsidR="007A56DB" w:rsidRDefault="007A56DB" w:rsidP="007A56DB"/>
    <w:p w:rsidR="0031300F" w:rsidRDefault="00A14CAC" w:rsidP="00377142">
      <w:pPr>
        <w:ind w:firstLine="0"/>
      </w:pPr>
      <w:r>
        <w:rPr>
          <w:noProof/>
        </w:rPr>
        <mc:AlternateContent>
          <mc:Choice Requires="wps">
            <w:drawing>
              <wp:anchor distT="0" distB="0" distL="54610" distR="54610" simplePos="0" relativeHeight="251673600" behindDoc="0" locked="0" layoutInCell="1" allowOverlap="1" wp14:anchorId="2E8C1CC6" wp14:editId="5038A687">
                <wp:simplePos x="0" y="0"/>
                <wp:positionH relativeFrom="margin">
                  <wp:align>left</wp:align>
                </wp:positionH>
                <wp:positionV relativeFrom="margin">
                  <wp:posOffset>7214870</wp:posOffset>
                </wp:positionV>
                <wp:extent cx="4152900" cy="990600"/>
                <wp:effectExtent l="0" t="0" r="0" b="0"/>
                <wp:wrapSquare wrapText="bothSides"/>
                <wp:docPr id="3" name="Цитат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990600"/>
                        </a:xfrm>
                        <a:prstGeom prst="bracketPair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07AFA" w:rsidRPr="00C51D32" w:rsidRDefault="00007AFA">
                            <w:pPr>
                              <w:pStyle w:val="21"/>
                              <w:spacing w:before="80" w:after="120"/>
                              <w:ind w:left="216" w:right="216"/>
                              <w:rPr>
                                <w:color w:val="auto"/>
                                <w:sz w:val="22"/>
                              </w:rPr>
                            </w:pPr>
                            <w:r w:rsidRPr="00C51D32">
                              <w:rPr>
                                <w:color w:val="auto"/>
                                <w:sz w:val="22"/>
                              </w:rPr>
                              <w:t>А также</w:t>
                            </w:r>
                            <w:r w:rsidR="009E6DAE">
                              <w:rPr>
                                <w:color w:val="auto"/>
                                <w:sz w:val="22"/>
                              </w:rPr>
                              <w:t xml:space="preserve"> 1 </w:t>
                            </w:r>
                            <w:r w:rsidR="00C51D32" w:rsidRPr="00C51D32">
                              <w:rPr>
                                <w:color w:val="auto"/>
                                <w:sz w:val="22"/>
                              </w:rPr>
                              <w:t>сентября прошли классные часы на темы «</w:t>
                            </w:r>
                            <w:r w:rsidR="009E6DAE">
                              <w:rPr>
                                <w:color w:val="auto"/>
                                <w:sz w:val="22"/>
                              </w:rPr>
                              <w:t>75-лет Победы», «тасср», «ГТО».</w:t>
                            </w:r>
                          </w:p>
                        </w:txbxContent>
                      </wps:txbx>
                      <wps:bodyPr vert="horz" wrap="square" lIns="0" tIns="91440" rIns="0" bIns="9144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C1CC6" id="_x0000_s1031" type="#_x0000_t185" style="position:absolute;margin-left:0;margin-top:568.1pt;width:327pt;height:78pt;z-index:251673600;visibility:visible;mso-wrap-style:square;mso-width-percent:0;mso-height-percent:0;mso-wrap-distance-left:4.3pt;mso-wrap-distance-top:0;mso-wrap-distance-right:4.3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" adj="0" filled="t" fillcolor="window" stroked="f" strokeweight="1pt">
                <v:textbox inset="0,7.2pt,0,7.2pt">
                  <w:txbxContent>
                    <w:p w:rsidR="00007AFA" w:rsidRPr="00C51D32" w:rsidRDefault="00007AFA">
                      <w:pPr>
                        <w:pStyle w:val="21"/>
                        <w:spacing w:before="80" w:after="120"/>
                        <w:ind w:left="216" w:right="216"/>
                        <w:rPr>
                          <w:color w:val="auto"/>
                          <w:sz w:val="22"/>
                        </w:rPr>
                      </w:pPr>
                      <w:r w:rsidRPr="00C51D32">
                        <w:rPr>
                          <w:color w:val="auto"/>
                          <w:sz w:val="22"/>
                        </w:rPr>
                        <w:t>А также</w:t>
                      </w:r>
                      <w:r w:rsidR="009E6DAE">
                        <w:rPr>
                          <w:color w:val="auto"/>
                          <w:sz w:val="22"/>
                        </w:rPr>
                        <w:t xml:space="preserve"> 1 </w:t>
                      </w:r>
                      <w:r w:rsidR="00C51D32" w:rsidRPr="00C51D32">
                        <w:rPr>
                          <w:color w:val="auto"/>
                          <w:sz w:val="22"/>
                        </w:rPr>
                        <w:t>сентября прошли классные часы на темы «</w:t>
                      </w:r>
                      <w:r w:rsidR="009E6DAE">
                        <w:rPr>
                          <w:color w:val="auto"/>
                          <w:sz w:val="22"/>
                        </w:rPr>
                        <w:t>75-лет Победы», «тасср», «ГТО».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31300F" w:rsidRDefault="0031300F" w:rsidP="00377142">
      <w:pPr>
        <w:jc w:val="center"/>
      </w:pPr>
    </w:p>
    <w:p w:rsidR="007A56DB" w:rsidRDefault="007A56DB"/>
    <w:p w:rsidR="007A56DB" w:rsidRDefault="007A56DB" w:rsidP="00415413">
      <w:pPr>
        <w:ind w:firstLine="0"/>
      </w:pPr>
    </w:p>
    <w:p w:rsidR="007A56DB" w:rsidRDefault="007A56DB"/>
    <w:p w:rsidR="007A56DB" w:rsidRDefault="007A56DB"/>
    <w:p w:rsidR="007A56DB" w:rsidRDefault="007A56DB"/>
    <w:tbl>
      <w:tblPr>
        <w:tblStyle w:val="af7"/>
        <w:tblW w:w="11199" w:type="dxa"/>
        <w:tblInd w:w="-714" w:type="dxa"/>
        <w:tblLook w:val="04A0" w:firstRow="1" w:lastRow="0" w:firstColumn="1" w:lastColumn="0" w:noHBand="0" w:noVBand="1"/>
      </w:tblPr>
      <w:tblGrid>
        <w:gridCol w:w="4085"/>
        <w:gridCol w:w="3921"/>
        <w:gridCol w:w="3193"/>
      </w:tblGrid>
      <w:tr w:rsidR="00584E32" w:rsidTr="00A62120">
        <w:tc>
          <w:tcPr>
            <w:tcW w:w="4111" w:type="dxa"/>
          </w:tcPr>
          <w:p w:rsidR="0076076C" w:rsidRDefault="0076076C">
            <w:pPr>
              <w:ind w:firstLine="0"/>
            </w:pPr>
          </w:p>
          <w:p w:rsidR="0076076C" w:rsidRDefault="0076076C">
            <w:pPr>
              <w:ind w:firstLine="0"/>
            </w:pPr>
          </w:p>
          <w:p w:rsidR="0076076C" w:rsidRDefault="0076076C">
            <w:pPr>
              <w:ind w:firstLine="0"/>
            </w:pPr>
            <w:r w:rsidRPr="00743EF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09F6DCB" wp14:editId="3F43DFB6">
                  <wp:extent cx="2447290" cy="1835468"/>
                  <wp:effectExtent l="0" t="0" r="0" b="0"/>
                  <wp:docPr id="4" name="Рисунок 4" descr="C:\Users\User\Desktop\ФОТО 20-21\варвара краса\867dd0a7-962a-4dee-889c-a32a62161f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20-21\варвара краса\867dd0a7-962a-4dee-889c-a32a62161f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321" cy="1841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76C" w:rsidRDefault="0076076C">
            <w:pPr>
              <w:ind w:firstLine="0"/>
            </w:pPr>
          </w:p>
          <w:p w:rsidR="0076076C" w:rsidRDefault="0076076C">
            <w:pPr>
              <w:ind w:firstLine="0"/>
            </w:pPr>
          </w:p>
          <w:p w:rsidR="000863E4" w:rsidRDefault="00A62120">
            <w:pPr>
              <w:ind w:firstLine="0"/>
            </w:pPr>
            <w:r>
              <w:rPr>
                <w:rFonts w:ascii="Century Gothic" w:eastAsia="+mn-ea" w:hAnsi="Century Gothic" w:cs="+mn-cs"/>
                <w:noProof/>
                <w:color w:val="000000"/>
                <w:kern w:val="24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0F6FF09" wp14:editId="1EA2B0F2">
                      <wp:simplePos x="0" y="0"/>
                      <wp:positionH relativeFrom="margin">
                        <wp:posOffset>66040</wp:posOffset>
                      </wp:positionH>
                      <wp:positionV relativeFrom="margin">
                        <wp:posOffset>0</wp:posOffset>
                      </wp:positionV>
                      <wp:extent cx="2305050" cy="4562475"/>
                      <wp:effectExtent l="0" t="0" r="19050" b="28575"/>
                      <wp:wrapSquare wrapText="bothSides"/>
                      <wp:docPr id="105" name="Боковая полоса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4562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alpha val="70000"/>
                                </a:schemeClr>
                              </a:solidFill>
                              <a:ln w="63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E6DAE" w:rsidRPr="009E6DAE" w:rsidRDefault="009E6DAE" w:rsidP="000863E4">
                                  <w:pPr>
                                    <w:pStyle w:val="1"/>
                                    <w:spacing w:after="240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  <w:r w:rsidRPr="009E6DAE"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наши будни</w:t>
                                  </w:r>
                                </w:p>
                                <w:p w:rsidR="009E6DAE" w:rsidRDefault="009E6DAE" w:rsidP="009E6DAE"/>
                                <w:p w:rsidR="009E6DAE" w:rsidRPr="000863E4" w:rsidRDefault="000863E4" w:rsidP="000863E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0863E4">
                                    <w:rPr>
                                      <w:b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Мы на месте не сидим, двигаться всегда хотим!!!!</w:t>
                                  </w:r>
                                </w:p>
                              </w:txbxContent>
                            </wps:txbx>
                            <wps:bodyPr wrap="square" lIns="274320" tIns="91440" rIns="274320" bIns="91440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6FF09" id="_x0000_s1032" style="position:absolute;margin-left:5.2pt;margin-top:0;width:181.5pt;height:359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" fillcolor="#b5ae53 [3206]" strokecolor="#6b7c71 [2404]" strokeweight=".5pt">
                      <v:fill opacity="46003f"/>
                      <v:textbox inset="21.6pt,7.2pt,21.6pt,7.2pt">
                        <w:txbxContent>
                          <w:p w:rsidR="009E6DAE" w:rsidRPr="009E6DAE" w:rsidRDefault="009E6DAE" w:rsidP="000863E4">
                            <w:pPr>
                              <w:pStyle w:val="1"/>
                              <w:spacing w:after="240"/>
                              <w:jc w:val="center"/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9E6DAE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наши будни</w:t>
                            </w:r>
                          </w:p>
                          <w:p w:rsidR="009E6DAE" w:rsidRDefault="009E6DAE" w:rsidP="009E6DAE"/>
                          <w:p w:rsidR="009E6DAE" w:rsidRPr="000863E4" w:rsidRDefault="000863E4" w:rsidP="000863E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863E4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Мы на месте не сидим, двигаться всегда хотим!!!!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3440" w:type="dxa"/>
          </w:tcPr>
          <w:p w:rsidR="00A62120" w:rsidRPr="00A62120" w:rsidRDefault="00A62120" w:rsidP="00A6212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Pr="00A62120">
              <w:rPr>
                <w:b/>
                <w:sz w:val="24"/>
                <w:szCs w:val="24"/>
              </w:rPr>
              <w:t>Знатоки дорожного движения</w:t>
            </w:r>
            <w:r>
              <w:rPr>
                <w:b/>
                <w:sz w:val="24"/>
                <w:szCs w:val="24"/>
              </w:rPr>
              <w:t>»</w:t>
            </w:r>
          </w:p>
          <w:p w:rsidR="000863E4" w:rsidRPr="00A62120" w:rsidRDefault="00A62120" w:rsidP="00A62120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62120">
              <w:rPr>
                <w:sz w:val="24"/>
                <w:szCs w:val="24"/>
              </w:rPr>
              <w:t>С каждым днем на наших дорогах появляется все больше и больше автомобилей. Высокие скорости и интенсивность движения требуют быть очень внимательными! 2- 6 сентября в начальной школе активисты МДОО «</w:t>
            </w:r>
            <w:proofErr w:type="spellStart"/>
            <w:r w:rsidRPr="00A62120">
              <w:rPr>
                <w:sz w:val="24"/>
                <w:szCs w:val="24"/>
              </w:rPr>
              <w:t>Ювента</w:t>
            </w:r>
            <w:proofErr w:type="spellEnd"/>
            <w:r w:rsidRPr="00A62120">
              <w:rPr>
                <w:sz w:val="24"/>
                <w:szCs w:val="24"/>
              </w:rPr>
              <w:t xml:space="preserve">» </w:t>
            </w:r>
            <w:proofErr w:type="gramStart"/>
            <w:r w:rsidRPr="00A62120">
              <w:rPr>
                <w:sz w:val="24"/>
                <w:szCs w:val="24"/>
              </w:rPr>
              <w:t>проводили  викторину</w:t>
            </w:r>
            <w:proofErr w:type="gramEnd"/>
            <w:r w:rsidRPr="00A62120">
              <w:rPr>
                <w:sz w:val="24"/>
                <w:szCs w:val="24"/>
              </w:rPr>
              <w:t xml:space="preserve"> по правилам дорожного движения «Знатоки ПДД». </w:t>
            </w:r>
          </w:p>
          <w:p w:rsidR="00A62120" w:rsidRPr="00A62120" w:rsidRDefault="00A62120" w:rsidP="00A62120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62120">
              <w:rPr>
                <w:noProof/>
                <w:sz w:val="24"/>
                <w:szCs w:val="24"/>
              </w:rPr>
              <w:drawing>
                <wp:inline distT="0" distB="0" distL="0" distR="0">
                  <wp:extent cx="2136139" cy="1602105"/>
                  <wp:effectExtent l="0" t="0" r="0" b="0"/>
                  <wp:docPr id="9" name="Рисунок 9" descr="C:\Users\User\Desktop\ФОТО 20-21\викторина по ПДД\IMG_8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20-21\викторина по ПДД\IMG_8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114" cy="1605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2120" w:rsidRPr="00A62120" w:rsidRDefault="00A62120" w:rsidP="00A6212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A62120">
              <w:rPr>
                <w:b/>
                <w:sz w:val="24"/>
                <w:szCs w:val="24"/>
              </w:rPr>
              <w:t>« Внимание</w:t>
            </w:r>
            <w:proofErr w:type="gramEnd"/>
            <w:r w:rsidRPr="00A62120">
              <w:rPr>
                <w:b/>
                <w:sz w:val="24"/>
                <w:szCs w:val="24"/>
              </w:rPr>
              <w:t>, дети!»</w:t>
            </w:r>
          </w:p>
          <w:p w:rsidR="00A62120" w:rsidRDefault="00A62120" w:rsidP="00A62120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62120">
              <w:rPr>
                <w:sz w:val="24"/>
                <w:szCs w:val="24"/>
              </w:rPr>
              <w:t>В рамках городской операции «Внимание дети!» сотрудник ГИБДД УМВД России по г. Казани провел с учащимися начальных классов беседу «Правила безопасного поведения на дороге».</w:t>
            </w:r>
          </w:p>
          <w:p w:rsidR="00584E32" w:rsidRDefault="00584E32" w:rsidP="00A62120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584E32" w:rsidRDefault="00584E32" w:rsidP="00A62120">
            <w:pPr>
              <w:spacing w:line="240" w:lineRule="auto"/>
              <w:ind w:firstLine="0"/>
              <w:jc w:val="both"/>
            </w:pPr>
            <w:r>
              <w:rPr>
                <w:noProof/>
              </w:rPr>
              <w:drawing>
                <wp:inline distT="0" distB="0" distL="0" distR="0" wp14:anchorId="786C4BF1" wp14:editId="6DAA479F">
                  <wp:extent cx="2352675" cy="1547812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7841" t="25656" r="49973" b="60091"/>
                          <a:stretch/>
                        </pic:blipFill>
                        <pic:spPr bwMode="auto">
                          <a:xfrm>
                            <a:off x="0" y="0"/>
                            <a:ext cx="2386449" cy="1570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8" w:type="dxa"/>
          </w:tcPr>
          <w:p w:rsidR="000863E4" w:rsidRPr="00584E32" w:rsidRDefault="00584E32" w:rsidP="00584E3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84E32">
              <w:rPr>
                <w:b/>
                <w:sz w:val="24"/>
                <w:szCs w:val="24"/>
              </w:rPr>
              <w:t>Учебная эвакуация</w:t>
            </w:r>
          </w:p>
          <w:p w:rsidR="00584E32" w:rsidRDefault="00584E32" w:rsidP="00584E32">
            <w:pPr>
              <w:spacing w:line="240" w:lineRule="auto"/>
              <w:ind w:firstLine="0"/>
            </w:pPr>
          </w:p>
          <w:p w:rsidR="00584E32" w:rsidRDefault="00584E32" w:rsidP="00584E32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584E32">
              <w:rPr>
                <w:sz w:val="24"/>
                <w:szCs w:val="24"/>
              </w:rPr>
              <w:t>4  сентября</w:t>
            </w:r>
            <w:proofErr w:type="gramEnd"/>
            <w:r w:rsidRPr="00584E32">
              <w:rPr>
                <w:sz w:val="24"/>
                <w:szCs w:val="24"/>
              </w:rPr>
              <w:t xml:space="preserve"> прошла учебная эвакуация для 5,8 классов с  соблюдением санитарно-эпидемиологических норм. </w:t>
            </w:r>
          </w:p>
          <w:p w:rsidR="00584E32" w:rsidRDefault="00584E32" w:rsidP="00584E32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584E32" w:rsidRPr="00584E32" w:rsidRDefault="00584E32" w:rsidP="00584E32">
            <w:pPr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proofErr w:type="gramStart"/>
            <w:r w:rsidRPr="00584E32">
              <w:rPr>
                <w:b/>
                <w:sz w:val="24"/>
                <w:szCs w:val="24"/>
              </w:rPr>
              <w:t>« Варвара</w:t>
            </w:r>
            <w:proofErr w:type="gramEnd"/>
            <w:r w:rsidRPr="00584E32">
              <w:rPr>
                <w:b/>
                <w:sz w:val="24"/>
                <w:szCs w:val="24"/>
              </w:rPr>
              <w:t xml:space="preserve"> краса- лучшая коса!»</w:t>
            </w:r>
          </w:p>
          <w:p w:rsidR="00584E32" w:rsidRDefault="00584E32" w:rsidP="00584E32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сентября прошел конкурс «Варвара краса- лучшая коса!», приуроченный ко всемирному дню красоты. Все девочки продемонстрировали свои оригинальные косы, а обладательницы самых необычных кос получили сладкие подарочки. </w:t>
            </w:r>
          </w:p>
          <w:p w:rsidR="00584E32" w:rsidRDefault="00584E32" w:rsidP="00584E32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584E32" w:rsidRPr="0076076C" w:rsidRDefault="00584E32" w:rsidP="0076076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6076C">
              <w:rPr>
                <w:b/>
                <w:sz w:val="24"/>
                <w:szCs w:val="24"/>
              </w:rPr>
              <w:t>«Юный эколог»</w:t>
            </w:r>
          </w:p>
          <w:p w:rsidR="00584E32" w:rsidRDefault="0076076C" w:rsidP="00584E32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сентября </w:t>
            </w:r>
            <w:proofErr w:type="gramStart"/>
            <w:r>
              <w:rPr>
                <w:sz w:val="24"/>
                <w:szCs w:val="24"/>
              </w:rPr>
              <w:t>во вторых</w:t>
            </w:r>
            <w:proofErr w:type="gramEnd"/>
            <w:r>
              <w:rPr>
                <w:sz w:val="24"/>
                <w:szCs w:val="24"/>
              </w:rPr>
              <w:t xml:space="preserve"> классах прошли экологические уроки, где детям были розданы «дневники юного эколога». </w:t>
            </w:r>
          </w:p>
          <w:p w:rsidR="0076076C" w:rsidRDefault="0076076C" w:rsidP="00584E32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76076C" w:rsidRPr="0076076C" w:rsidRDefault="0076076C" w:rsidP="0076076C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6076C">
              <w:rPr>
                <w:b/>
                <w:sz w:val="24"/>
                <w:szCs w:val="24"/>
              </w:rPr>
              <w:t>«Растем вместе»</w:t>
            </w:r>
          </w:p>
          <w:p w:rsidR="0076076C" w:rsidRPr="00584E32" w:rsidRDefault="0076076C" w:rsidP="00584E32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сентября в рамках акции «Растем вместе» учащиеся 2х классов высадили на пришкольном участке саженцы сосны. Теперь ребята будут следить за своими деревьями. </w:t>
            </w:r>
          </w:p>
        </w:tc>
      </w:tr>
    </w:tbl>
    <w:p w:rsidR="007A56DB" w:rsidRDefault="007A56DB"/>
    <w:p w:rsidR="007A56DB" w:rsidRDefault="007A56DB"/>
    <w:p w:rsidR="007A56DB" w:rsidRDefault="007A56DB">
      <w:pPr>
        <w:sectPr w:rsidR="007A56DB">
          <w:headerReference w:type="default" r:id="rId15"/>
          <w:type w:val="continuous"/>
          <w:pgSz w:w="11907" w:h="16839"/>
          <w:pgMar w:top="1148" w:right="1050" w:bottom="1148" w:left="1050" w:header="709" w:footer="709" w:gutter="0"/>
          <w:cols w:space="720"/>
          <w:docGrid w:linePitch="360"/>
        </w:sectPr>
      </w:pPr>
    </w:p>
    <w:p w:rsidR="00BE3AC9" w:rsidRDefault="00BE3AC9"/>
    <w:p w:rsidR="0031300F" w:rsidRDefault="0031300F" w:rsidP="00415413">
      <w:pPr>
        <w:sectPr w:rsidR="0031300F">
          <w:type w:val="continuous"/>
          <w:pgSz w:w="11907" w:h="16839"/>
          <w:pgMar w:top="1148" w:right="1050" w:bottom="1148" w:left="1050" w:header="709" w:footer="709" w:gutter="0"/>
          <w:cols w:num="3" w:space="720"/>
          <w:docGrid w:linePitch="360"/>
        </w:sectPr>
      </w:pPr>
    </w:p>
    <w:p w:rsidR="00415413" w:rsidRDefault="00415413"/>
    <w:p w:rsidR="00415413" w:rsidRDefault="00ED5034">
      <w:pPr>
        <w:spacing w:after="200" w:line="276" w:lineRule="auto"/>
        <w:ind w:firstLine="0"/>
      </w:pPr>
      <w:r>
        <w:rPr>
          <w:rFonts w:ascii="Century Gothic" w:eastAsia="+mn-ea" w:hAnsi="Century Gothic" w:cs="+mn-cs"/>
          <w:noProof/>
          <w:color w:val="000000"/>
          <w:kern w:val="24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7948294</wp:posOffset>
                </wp:positionV>
                <wp:extent cx="4200525" cy="1952625"/>
                <wp:effectExtent l="0" t="0" r="28575" b="28575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D5034" w:rsidRDefault="00ED5034" w:rsidP="00ED5034">
                            <w:pPr>
                              <w:spacing w:after="160" w:line="259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D50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14 сентября </w:t>
                            </w:r>
                            <w:proofErr w:type="gramStart"/>
                            <w:r w:rsidRPr="00ED50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оформили  «</w:t>
                            </w:r>
                            <w:proofErr w:type="gramEnd"/>
                            <w:r w:rsidRPr="00ED50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Поляну добра», где учащиеся подвели итоги своих добрых дел. </w:t>
                            </w:r>
                          </w:p>
                          <w:p w:rsidR="00ED5034" w:rsidRPr="00ED5034" w:rsidRDefault="00ED5034" w:rsidP="00ED5034">
                            <w:pPr>
                              <w:spacing w:after="160" w:line="259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C2F91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894D8F6" wp14:editId="21540D1E">
                                  <wp:extent cx="1728047" cy="1296035"/>
                                  <wp:effectExtent l="0" t="0" r="5715" b="0"/>
                                  <wp:docPr id="36" name="Рисунок 36" descr="C:\Users\User\Downloads\IMG_895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User\Downloads\IMG_895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0485" cy="13053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5034" w:rsidRDefault="00ED5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5" o:spid="_x0000_s1033" type="#_x0000_t202" style="position:absolute;margin-left:0;margin-top:625.85pt;width:330.75pt;height:153.75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" fillcolor="white [3201]" strokeweight=".5pt">
                <v:textbox>
                  <w:txbxContent>
                    <w:p w:rsidR="00ED5034" w:rsidRDefault="00ED5034" w:rsidP="00ED5034">
                      <w:pPr>
                        <w:spacing w:after="160" w:line="259" w:lineRule="auto"/>
                        <w:ind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D50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14 сентября </w:t>
                      </w:r>
                      <w:proofErr w:type="gramStart"/>
                      <w:r w:rsidRPr="00ED50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оформили  «</w:t>
                      </w:r>
                      <w:proofErr w:type="gramEnd"/>
                      <w:r w:rsidRPr="00ED50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Поляну добра», где учащиеся подвели итоги своих добрых дел. </w:t>
                      </w:r>
                    </w:p>
                    <w:p w:rsidR="00ED5034" w:rsidRPr="00ED5034" w:rsidRDefault="00ED5034" w:rsidP="00ED5034">
                      <w:pPr>
                        <w:spacing w:after="160" w:line="259" w:lineRule="auto"/>
                        <w:ind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C2F91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1894D8F6" wp14:editId="21540D1E">
                            <wp:extent cx="1728047" cy="1296035"/>
                            <wp:effectExtent l="0" t="0" r="5715" b="0"/>
                            <wp:docPr id="36" name="Рисунок 36" descr="C:\Users\User\Downloads\IMG_895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User\Downloads\IMG_895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0485" cy="13053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5034" w:rsidRDefault="00ED5034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eastAsia="+mn-ea" w:hAnsi="Century Gothic" w:cs="+mn-cs"/>
          <w:noProof/>
          <w:color w:val="000000"/>
          <w:kern w:val="24"/>
          <w:szCs w:val="19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B5E04E" wp14:editId="616AF45D">
                <wp:simplePos x="0" y="0"/>
                <wp:positionH relativeFrom="margin">
                  <wp:posOffset>4647565</wp:posOffset>
                </wp:positionH>
                <wp:positionV relativeFrom="margin">
                  <wp:posOffset>984885</wp:posOffset>
                </wp:positionV>
                <wp:extent cx="2047875" cy="8734425"/>
                <wp:effectExtent l="0" t="0" r="28575" b="28575"/>
                <wp:wrapSquare wrapText="bothSides"/>
                <wp:docPr id="32" name="Боковая полос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87344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70000"/>
                          </a:schemeClr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034" w:rsidRPr="00ED5034" w:rsidRDefault="00ED5034" w:rsidP="00ED503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D50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11  сентября</w:t>
                            </w:r>
                            <w:proofErr w:type="gramEnd"/>
                            <w:r w:rsidRPr="00ED50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учащиеся школы приняли участие в акции </w:t>
                            </w:r>
                            <w:r w:rsidRPr="00ED50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« День заботы». </w:t>
                            </w:r>
                          </w:p>
                          <w:p w:rsidR="00ED5034" w:rsidRPr="00ED5034" w:rsidRDefault="00ED5034" w:rsidP="00ED503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C2F91">
                              <w:rPr>
                                <w:noProof/>
                              </w:rPr>
                              <w:drawing>
                                <wp:inline distT="0" distB="0" distL="0" distR="0" wp14:anchorId="74818404" wp14:editId="27B27E12">
                                  <wp:extent cx="1404567" cy="790575"/>
                                  <wp:effectExtent l="0" t="0" r="5715" b="0"/>
                                  <wp:docPr id="33" name="Рисунок 33" descr="C:\Users\User\Desktop\ФОТО 20-21\осенняя неделя добра\день добра 2\5в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ФОТО 20-21\осенняя неделя добра\день добра 2\5в (4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8892" cy="798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5034" w:rsidRPr="00ED5034" w:rsidRDefault="00ED5034" w:rsidP="00ED503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D50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12 сентября была организована акция </w:t>
                            </w:r>
                            <w:proofErr w:type="gramStart"/>
                            <w:r w:rsidRPr="00ED50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« Дела</w:t>
                            </w:r>
                            <w:proofErr w:type="gramEnd"/>
                            <w:r w:rsidRPr="00ED50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семейные».</w:t>
                            </w:r>
                            <w:r w:rsidRPr="00ED50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D5034" w:rsidRDefault="00ED5034" w:rsidP="00ED5034">
                            <w:pPr>
                              <w:spacing w:line="24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D50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Учащиеся помогали родителям и пожилым родственникам по хозяйству.</w:t>
                            </w:r>
                          </w:p>
                          <w:p w:rsidR="00ED5034" w:rsidRPr="00ED5034" w:rsidRDefault="00ED5034" w:rsidP="00ED5034">
                            <w:pPr>
                              <w:spacing w:line="24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D50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C2F91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59B52AF" wp14:editId="32BFA465">
                                  <wp:extent cx="1242695" cy="1656926"/>
                                  <wp:effectExtent l="0" t="0" r="0" b="635"/>
                                  <wp:docPr id="34" name="Рисунок 34" descr="C:\Users\User\Desktop\ФОТО 20-21\осенняя неделя добра\день добра 2\7б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User\Desktop\ФОТО 20-21\осенняя неделя добра\день добра 2\7б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67" cy="16780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5034" w:rsidRDefault="00ED5034" w:rsidP="00ED5034">
                            <w:pPr>
                              <w:spacing w:before="240" w:after="240" w:line="240" w:lineRule="auto"/>
                              <w:ind w:right="346" w:firstLine="0"/>
                              <w:rPr>
                                <w:rFonts w:ascii="Book Antiqua" w:eastAsia="+mn-ea" w:hAnsi="Book Antiqua" w:cs="+mn-cs"/>
                                <w:caps/>
                                <w:color w:val="564B3C" w:themeColor="text2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7C2F91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FEDC3BA" wp14:editId="7F7A8A1D">
                                  <wp:extent cx="1304925" cy="1739900"/>
                                  <wp:effectExtent l="0" t="0" r="9525" b="0"/>
                                  <wp:docPr id="10" name="Рисунок 10" descr="C:\Users\User\Desktop\ФОТО 20-21\осенняя неделя добра\день добра 2\7б (3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User\Desktop\ФОТО 20-21\осенняя неделя добра\день добра 2\7б (3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0403" cy="17472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5034" w:rsidRPr="00ED5034" w:rsidRDefault="00ED5034" w:rsidP="00ED5034">
                            <w:pPr>
                              <w:spacing w:before="240" w:after="240" w:line="240" w:lineRule="auto"/>
                              <w:ind w:right="346" w:firstLine="0"/>
                              <w:rPr>
                                <w:rFonts w:ascii="Book Antiqua" w:eastAsia="+mn-ea" w:hAnsi="Book Antiqua" w:cs="+mn-cs"/>
                                <w:caps/>
                                <w:color w:val="564B3C" w:themeColor="text2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7C2F91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4FC9F30" wp14:editId="6A7397F4">
                                  <wp:extent cx="1280160" cy="2133600"/>
                                  <wp:effectExtent l="0" t="0" r="0" b="0"/>
                                  <wp:docPr id="11" name="Рисунок 11" descr="C:\Users\User\Desktop\ФОТО 20-21\осенняя неделя добра\день добра 2\7б (5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User\Desktop\ФОТО 20-21\осенняя неделя добра\день добра 2\7б (5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3233" cy="2138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182880" tIns="45703" rIns="182880" bIns="45703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5E04E" id="_x0000_s1034" style="position:absolute;margin-left:365.95pt;margin-top:77.55pt;width:161.25pt;height:687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" fillcolor="#e1deba [1302]" strokecolor="#6b7c71 [2404]" strokeweight=".5pt">
                <v:fill opacity="46003f"/>
                <v:textbox inset="14.4pt,1.2695mm,14.4pt,1.2695mm">
                  <w:txbxContent>
                    <w:p w:rsidR="00ED5034" w:rsidRPr="00ED5034" w:rsidRDefault="00ED5034" w:rsidP="00ED503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ED50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11  сентября</w:t>
                      </w:r>
                      <w:proofErr w:type="gramEnd"/>
                      <w:r w:rsidRPr="00ED50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учащиеся школы приняли участие в акции </w:t>
                      </w:r>
                      <w:r w:rsidRPr="00ED50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« День заботы». </w:t>
                      </w:r>
                    </w:p>
                    <w:p w:rsidR="00ED5034" w:rsidRPr="00ED5034" w:rsidRDefault="00ED5034" w:rsidP="00ED503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7C2F91">
                        <w:rPr>
                          <w:noProof/>
                        </w:rPr>
                        <w:drawing>
                          <wp:inline distT="0" distB="0" distL="0" distR="0" wp14:anchorId="74818404" wp14:editId="27B27E12">
                            <wp:extent cx="1404567" cy="790575"/>
                            <wp:effectExtent l="0" t="0" r="5715" b="0"/>
                            <wp:docPr id="33" name="Рисунок 33" descr="C:\Users\User\Desktop\ФОТО 20-21\осенняя неделя добра\день добра 2\5в (4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ФОТО 20-21\осенняя неделя добра\день добра 2\5в (4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8892" cy="7986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5034" w:rsidRPr="00ED5034" w:rsidRDefault="00ED5034" w:rsidP="00ED503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ED50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12 сентября была организована акция </w:t>
                      </w:r>
                      <w:proofErr w:type="gramStart"/>
                      <w:r w:rsidRPr="00ED50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« Дела</w:t>
                      </w:r>
                      <w:proofErr w:type="gramEnd"/>
                      <w:r w:rsidRPr="00ED50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семейные».</w:t>
                      </w:r>
                      <w:r w:rsidRPr="00ED50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ED5034" w:rsidRDefault="00ED5034" w:rsidP="00ED5034">
                      <w:pPr>
                        <w:spacing w:line="240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ED50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Учащиеся помогали родителям и пожилым родственникам по хозяйству.</w:t>
                      </w:r>
                    </w:p>
                    <w:p w:rsidR="00ED5034" w:rsidRPr="00ED5034" w:rsidRDefault="00ED5034" w:rsidP="00ED5034">
                      <w:pPr>
                        <w:spacing w:line="240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ED50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C2F91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59B52AF" wp14:editId="32BFA465">
                            <wp:extent cx="1242695" cy="1656926"/>
                            <wp:effectExtent l="0" t="0" r="0" b="635"/>
                            <wp:docPr id="34" name="Рисунок 34" descr="C:\Users\User\Desktop\ФОТО 20-21\осенняя неделя добра\день добра 2\7б 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User\Desktop\ФОТО 20-21\осенняя неделя добра\день добра 2\7б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67" cy="16780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5034" w:rsidRDefault="00ED5034" w:rsidP="00ED5034">
                      <w:pPr>
                        <w:spacing w:before="240" w:after="240" w:line="240" w:lineRule="auto"/>
                        <w:ind w:right="346" w:firstLine="0"/>
                        <w:rPr>
                          <w:rFonts w:ascii="Book Antiqua" w:eastAsia="+mn-ea" w:hAnsi="Book Antiqua" w:cs="+mn-cs"/>
                          <w:caps/>
                          <w:color w:val="564B3C" w:themeColor="text2"/>
                          <w:kern w:val="24"/>
                          <w:sz w:val="24"/>
                          <w:szCs w:val="24"/>
                        </w:rPr>
                      </w:pPr>
                      <w:r w:rsidRPr="007C2F91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1FEDC3BA" wp14:editId="7F7A8A1D">
                            <wp:extent cx="1304925" cy="1739900"/>
                            <wp:effectExtent l="0" t="0" r="9525" b="0"/>
                            <wp:docPr id="10" name="Рисунок 10" descr="C:\Users\User\Desktop\ФОТО 20-21\осенняя неделя добра\день добра 2\7б (3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User\Desktop\ФОТО 20-21\осенняя неделя добра\день добра 2\7б (3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0403" cy="17472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5034" w:rsidRPr="00ED5034" w:rsidRDefault="00ED5034" w:rsidP="00ED5034">
                      <w:pPr>
                        <w:spacing w:before="240" w:after="240" w:line="240" w:lineRule="auto"/>
                        <w:ind w:right="346" w:firstLine="0"/>
                        <w:rPr>
                          <w:rFonts w:ascii="Book Antiqua" w:eastAsia="+mn-ea" w:hAnsi="Book Antiqua" w:cs="+mn-cs"/>
                          <w:caps/>
                          <w:color w:val="564B3C" w:themeColor="text2"/>
                          <w:kern w:val="24"/>
                          <w:sz w:val="24"/>
                          <w:szCs w:val="24"/>
                        </w:rPr>
                      </w:pPr>
                      <w:r w:rsidRPr="007C2F91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4FC9F30" wp14:editId="6A7397F4">
                            <wp:extent cx="1280160" cy="2133600"/>
                            <wp:effectExtent l="0" t="0" r="0" b="0"/>
                            <wp:docPr id="11" name="Рисунок 11" descr="C:\Users\User\Desktop\ФОТО 20-21\осенняя неделя добра\день добра 2\7б (5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User\Desktop\ФОТО 20-21\осенняя неделя добра\день добра 2\7б (5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3233" cy="21387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Century Gothic" w:eastAsia="+mn-ea" w:hAnsi="Century Gothic" w:cs="+mn-cs"/>
          <w:noProof/>
          <w:color w:val="000000"/>
          <w:kern w:val="24"/>
          <w:szCs w:val="19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F9130B" wp14:editId="0E5C5561">
                <wp:simplePos x="0" y="0"/>
                <wp:positionH relativeFrom="margin">
                  <wp:posOffset>2381250</wp:posOffset>
                </wp:positionH>
                <wp:positionV relativeFrom="margin">
                  <wp:posOffset>956945</wp:posOffset>
                </wp:positionV>
                <wp:extent cx="2133600" cy="6600825"/>
                <wp:effectExtent l="0" t="0" r="19050" b="28575"/>
                <wp:wrapSquare wrapText="bothSides"/>
                <wp:docPr id="27" name="Боковая полос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66008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70000"/>
                          </a:schemeClr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034" w:rsidRPr="00ED5034" w:rsidRDefault="00ED5034" w:rsidP="0076076C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Акция </w:t>
                            </w:r>
                            <w:r w:rsidR="0076076C" w:rsidRPr="00ED50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«Открытое сердце». </w:t>
                            </w:r>
                          </w:p>
                          <w:p w:rsidR="0076076C" w:rsidRDefault="0076076C" w:rsidP="00ED5034">
                            <w:pPr>
                              <w:spacing w:line="24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6076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Учащиеся собрали книги и пополнили фонд школьной библиотеки. </w:t>
                            </w:r>
                          </w:p>
                          <w:p w:rsidR="00ED5034" w:rsidRPr="0076076C" w:rsidRDefault="00ED5034" w:rsidP="00ED5034">
                            <w:pPr>
                              <w:spacing w:line="24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A5CD1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F329A53" wp14:editId="1357449C">
                                  <wp:extent cx="1740535" cy="1304861"/>
                                  <wp:effectExtent l="0" t="0" r="0" b="0"/>
                                  <wp:docPr id="30" name="Рисунок 30" descr="C:\Users\User\Desktop\ФОТО 20-21\IMG_864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User\Desktop\ФОТО 20-21\IMG_864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0535" cy="13048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76C" w:rsidRPr="0076076C" w:rsidRDefault="0076076C" w:rsidP="00ED5034">
                            <w:pPr>
                              <w:spacing w:line="240" w:lineRule="auto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:rsidR="00ED5034" w:rsidRPr="00ED5034" w:rsidRDefault="00ED5034" w:rsidP="00ED503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D50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Акция «Улыбнись».</w:t>
                            </w:r>
                          </w:p>
                          <w:p w:rsidR="00ED5034" w:rsidRDefault="00ED5034" w:rsidP="00ED503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D50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В школе были развешены объявления. Ребята получили положительные эмоции и положительный настрой на весь лень. </w:t>
                            </w:r>
                          </w:p>
                          <w:p w:rsidR="00ED5034" w:rsidRPr="00ED5034" w:rsidRDefault="00ED5034" w:rsidP="00ED503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B329B">
                              <w:rPr>
                                <w:noProof/>
                              </w:rPr>
                              <w:drawing>
                                <wp:inline distT="0" distB="0" distL="0" distR="0" wp14:anchorId="15EFE213" wp14:editId="2EC0BEBB">
                                  <wp:extent cx="1740535" cy="1305401"/>
                                  <wp:effectExtent l="8255" t="0" r="1270" b="1270"/>
                                  <wp:docPr id="31" name="Рисунок 31" descr="C:\Users\User\Desktop\ФОТО 20-21\IMG_863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User\Desktop\ФОТО 20-21\IMG_863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740535" cy="13054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76C" w:rsidRPr="0076076C" w:rsidRDefault="0076076C" w:rsidP="0076076C">
                            <w:pPr>
                              <w:pStyle w:val="1"/>
                              <w:spacing w:after="24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274320" tIns="91440" rIns="274320" bIns="9144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9130B" id="_x0000_s1035" style="position:absolute;margin-left:187.5pt;margin-top:75.35pt;width:168pt;height:519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" fillcolor="#b5ae53 [3206]" strokecolor="#6b7c71 [2404]" strokeweight=".5pt">
                <v:fill opacity="46003f"/>
                <v:textbox inset="21.6pt,7.2pt,21.6pt,7.2pt">
                  <w:txbxContent>
                    <w:p w:rsidR="00ED5034" w:rsidRPr="00ED5034" w:rsidRDefault="00ED5034" w:rsidP="0076076C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Акция </w:t>
                      </w:r>
                      <w:r w:rsidR="0076076C" w:rsidRPr="00ED50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«Открытое сердце». </w:t>
                      </w:r>
                    </w:p>
                    <w:p w:rsidR="0076076C" w:rsidRDefault="0076076C" w:rsidP="00ED5034">
                      <w:pPr>
                        <w:spacing w:line="240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76076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Учащиеся собрали книги и пополнили фонд школьной библиотеки. </w:t>
                      </w:r>
                    </w:p>
                    <w:p w:rsidR="00ED5034" w:rsidRPr="0076076C" w:rsidRDefault="00ED5034" w:rsidP="00ED5034">
                      <w:pPr>
                        <w:spacing w:line="240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A5CD1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3F329A53" wp14:editId="1357449C">
                            <wp:extent cx="1740535" cy="1304861"/>
                            <wp:effectExtent l="0" t="0" r="0" b="0"/>
                            <wp:docPr id="30" name="Рисунок 30" descr="C:\Users\User\Desktop\ФОТО 20-21\IMG_864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User\Desktop\ФОТО 20-21\IMG_864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0535" cy="13048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76C" w:rsidRPr="0076076C" w:rsidRDefault="0076076C" w:rsidP="00ED5034">
                      <w:pPr>
                        <w:spacing w:line="240" w:lineRule="auto"/>
                        <w:jc w:val="both"/>
                        <w:rPr>
                          <w:color w:val="000000" w:themeColor="text1"/>
                        </w:rPr>
                      </w:pPr>
                    </w:p>
                    <w:p w:rsidR="00ED5034" w:rsidRPr="00ED5034" w:rsidRDefault="00ED5034" w:rsidP="00ED503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D50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Акция «Улыбнись».</w:t>
                      </w:r>
                    </w:p>
                    <w:p w:rsidR="00ED5034" w:rsidRDefault="00ED5034" w:rsidP="00ED503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ED50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В школе были развешены объявления. Ребята получили положительные эмоции и положительный настрой на весь лень. </w:t>
                      </w:r>
                    </w:p>
                    <w:p w:rsidR="00ED5034" w:rsidRPr="00ED5034" w:rsidRDefault="00ED5034" w:rsidP="00ED5034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EB329B">
                        <w:rPr>
                          <w:noProof/>
                        </w:rPr>
                        <w:drawing>
                          <wp:inline distT="0" distB="0" distL="0" distR="0" wp14:anchorId="15EFE213" wp14:editId="2EC0BEBB">
                            <wp:extent cx="1740535" cy="1305401"/>
                            <wp:effectExtent l="8255" t="0" r="1270" b="1270"/>
                            <wp:docPr id="31" name="Рисунок 31" descr="C:\Users\User\Desktop\ФОТО 20-21\IMG_863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User\Desktop\ФОТО 20-21\IMG_863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740535" cy="13054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76C" w:rsidRPr="0076076C" w:rsidRDefault="0076076C" w:rsidP="0076076C">
                      <w:pPr>
                        <w:pStyle w:val="1"/>
                        <w:spacing w:after="24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Century Gothic" w:eastAsia="+mn-ea" w:hAnsi="Century Gothic" w:cs="+mn-cs"/>
          <w:noProof/>
          <w:color w:val="000000"/>
          <w:kern w:val="24"/>
          <w:szCs w:val="19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442F8D" wp14:editId="5DE0E85F">
                <wp:simplePos x="0" y="0"/>
                <wp:positionH relativeFrom="margin">
                  <wp:posOffset>-124460</wp:posOffset>
                </wp:positionH>
                <wp:positionV relativeFrom="margin">
                  <wp:posOffset>909320</wp:posOffset>
                </wp:positionV>
                <wp:extent cx="2371725" cy="6629400"/>
                <wp:effectExtent l="0" t="0" r="28575" b="19050"/>
                <wp:wrapSquare wrapText="bothSides"/>
                <wp:docPr id="108" name="Боковая полос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6629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70000"/>
                          </a:schemeClr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076C" w:rsidRPr="0076076C" w:rsidRDefault="0076076C" w:rsidP="0076076C">
                            <w:pPr>
                              <w:spacing w:line="240" w:lineRule="auto"/>
                              <w:ind w:right="346"/>
                              <w:rPr>
                                <w:rFonts w:ascii="Book Antiqua" w:eastAsia="+mn-ea" w:hAnsi="Book Antiqua" w:cs="+mn-cs"/>
                                <w:cap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76076C" w:rsidRPr="0076076C" w:rsidRDefault="0076076C" w:rsidP="0076076C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9 сентября </w:t>
                            </w:r>
                            <w:r w:rsidRPr="0076076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в школе прошел </w:t>
                            </w:r>
                            <w:r w:rsidRPr="00ED50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«Урок добра».</w:t>
                            </w:r>
                            <w:r w:rsidRPr="0076076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В первых классах была проведена презентация дневника добрых дел, учителя рассказали первоклассникам об основах благотворительности.  </w:t>
                            </w:r>
                          </w:p>
                          <w:p w:rsidR="0076076C" w:rsidRDefault="0076076C" w:rsidP="0076076C">
                            <w:pPr>
                              <w:spacing w:before="240" w:after="240" w:line="240" w:lineRule="auto"/>
                              <w:ind w:right="346"/>
                              <w:rPr>
                                <w:rFonts w:ascii="Book Antiqua" w:eastAsia="+mn-ea" w:hAnsi="Book Antiqua" w:cs="+mn-cs"/>
                                <w:caps/>
                                <w:color w:val="564B3C" w:themeColor="text2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154B5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77C4A60" wp14:editId="663DFBB8">
                                  <wp:extent cx="1598717" cy="1199038"/>
                                  <wp:effectExtent l="0" t="0" r="1905" b="1270"/>
                                  <wp:docPr id="25" name="Рисунок 25" descr="C:\Users\User\Desktop\ФОТО 20-21\день добра\889e03bd-1f80-45ef-a930-1fad6feccc8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User\Desktop\ФОТО 20-21\день добра\889e03bd-1f80-45ef-a930-1fad6feccc8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5563" cy="12116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76C" w:rsidRDefault="0076076C" w:rsidP="0076076C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6076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10 сентября прошла акция </w:t>
                            </w:r>
                            <w:r w:rsidRPr="00ED503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«Дорога к обелиску».</w:t>
                            </w:r>
                            <w:r w:rsidRPr="0076076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Учащиеся школы, совместно с педагогом посетили обелиск павшим воинам в пос. Сухая река и навели порядок на территории. </w:t>
                            </w:r>
                          </w:p>
                          <w:p w:rsidR="0076076C" w:rsidRPr="0076076C" w:rsidRDefault="0076076C" w:rsidP="0076076C">
                            <w:pPr>
                              <w:spacing w:before="240" w:after="240" w:line="240" w:lineRule="auto"/>
                              <w:ind w:right="346"/>
                              <w:rPr>
                                <w:rFonts w:ascii="Book Antiqua" w:eastAsia="+mn-ea" w:hAnsi="Book Antiqua" w:cs="+mn-cs"/>
                                <w:caps/>
                                <w:color w:val="564B3C" w:themeColor="text2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A5CD1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2EEC08B" wp14:editId="4C5D9A9E">
                                  <wp:extent cx="1896653" cy="1066800"/>
                                  <wp:effectExtent l="0" t="0" r="8890" b="0"/>
                                  <wp:docPr id="26" name="Рисунок 26" descr="C:\Users\User\Desktop\ФОТО 20-21\03350082-5e30-4707-9b96-0d956d7146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ФОТО 20-21\03350082-5e30-4707-9b96-0d956d7146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9146" cy="10738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182880" tIns="45703" rIns="182880" bIns="45703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42F8D" id="_x0000_s1036" style="position:absolute;margin-left:-9.8pt;margin-top:71.6pt;width:186.75pt;height:522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" fillcolor="#e1deba [1302]" strokecolor="#6b7c71 [2404]" strokeweight=".5pt">
                <v:fill opacity="46003f"/>
                <v:textbox inset="14.4pt,1.2695mm,14.4pt,1.2695mm">
                  <w:txbxContent>
                    <w:p w:rsidR="0076076C" w:rsidRPr="0076076C" w:rsidRDefault="0076076C" w:rsidP="0076076C">
                      <w:pPr>
                        <w:spacing w:line="240" w:lineRule="auto"/>
                        <w:ind w:right="346"/>
                        <w:rPr>
                          <w:rFonts w:ascii="Book Antiqua" w:eastAsia="+mn-ea" w:hAnsi="Book Antiqua" w:cs="+mn-cs"/>
                          <w:cap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76076C" w:rsidRPr="0076076C" w:rsidRDefault="0076076C" w:rsidP="0076076C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9 сентября </w:t>
                      </w:r>
                      <w:r w:rsidRPr="0076076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в школе прошел </w:t>
                      </w:r>
                      <w:r w:rsidRPr="00ED50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«Урок добра».</w:t>
                      </w:r>
                      <w:r w:rsidRPr="0076076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В первых классах была проведена презентация дневника добрых дел, учителя рассказали первоклассникам об основах благотворительности.  </w:t>
                      </w:r>
                    </w:p>
                    <w:p w:rsidR="0076076C" w:rsidRDefault="0076076C" w:rsidP="0076076C">
                      <w:pPr>
                        <w:spacing w:before="240" w:after="240" w:line="240" w:lineRule="auto"/>
                        <w:ind w:right="346"/>
                        <w:rPr>
                          <w:rFonts w:ascii="Book Antiqua" w:eastAsia="+mn-ea" w:hAnsi="Book Antiqua" w:cs="+mn-cs"/>
                          <w:caps/>
                          <w:color w:val="564B3C" w:themeColor="text2"/>
                          <w:kern w:val="24"/>
                          <w:sz w:val="24"/>
                          <w:szCs w:val="24"/>
                        </w:rPr>
                      </w:pPr>
                      <w:r w:rsidRPr="00A154B5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277C4A60" wp14:editId="663DFBB8">
                            <wp:extent cx="1598717" cy="1199038"/>
                            <wp:effectExtent l="0" t="0" r="1905" b="1270"/>
                            <wp:docPr id="25" name="Рисунок 25" descr="C:\Users\User\Desktop\ФОТО 20-21\день добра\889e03bd-1f80-45ef-a930-1fad6feccc8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User\Desktop\ФОТО 20-21\день добра\889e03bd-1f80-45ef-a930-1fad6feccc8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5563" cy="12116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76C" w:rsidRDefault="0076076C" w:rsidP="0076076C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76076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10 сентября прошла акция </w:t>
                      </w:r>
                      <w:r w:rsidRPr="00ED503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«Дорога к обелиску».</w:t>
                      </w:r>
                      <w:r w:rsidRPr="0076076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Учащиеся школы, совместно с педагогом посетили обелиск павшим воинам в пос. Сухая река и навели порядок на территории. </w:t>
                      </w:r>
                    </w:p>
                    <w:p w:rsidR="0076076C" w:rsidRPr="0076076C" w:rsidRDefault="0076076C" w:rsidP="0076076C">
                      <w:pPr>
                        <w:spacing w:before="240" w:after="240" w:line="240" w:lineRule="auto"/>
                        <w:ind w:right="346"/>
                        <w:rPr>
                          <w:rFonts w:ascii="Book Antiqua" w:eastAsia="+mn-ea" w:hAnsi="Book Antiqua" w:cs="+mn-cs"/>
                          <w:caps/>
                          <w:color w:val="564B3C" w:themeColor="text2"/>
                          <w:kern w:val="24"/>
                          <w:sz w:val="24"/>
                          <w:szCs w:val="24"/>
                        </w:rPr>
                      </w:pPr>
                      <w:r w:rsidRPr="009A5CD1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2EEC08B" wp14:editId="4C5D9A9E">
                            <wp:extent cx="1896653" cy="1066800"/>
                            <wp:effectExtent l="0" t="0" r="8890" b="0"/>
                            <wp:docPr id="26" name="Рисунок 26" descr="C:\Users\User\Desktop\ФОТО 20-21\03350082-5e30-4707-9b96-0d956d7146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ФОТО 20-21\03350082-5e30-4707-9b96-0d956d7146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9146" cy="10738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76076C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8C37D8A" wp14:editId="6EB3EB0D">
                <wp:simplePos x="0" y="0"/>
                <wp:positionH relativeFrom="column">
                  <wp:posOffset>5143500</wp:posOffset>
                </wp:positionH>
                <wp:positionV relativeFrom="paragraph">
                  <wp:posOffset>5290820</wp:posOffset>
                </wp:positionV>
                <wp:extent cx="1666875" cy="1552575"/>
                <wp:effectExtent l="0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76C" w:rsidRDefault="007607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37D8A" id="Надпись 2" o:spid="_x0000_s1037" type="#_x0000_t202" style="position:absolute;margin-left:405pt;margin-top:416.6pt;width:131.25pt;height:122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" filled="f" stroked="f">
                <v:textbox>
                  <w:txbxContent>
                    <w:p w:rsidR="0076076C" w:rsidRDefault="0076076C"/>
                  </w:txbxContent>
                </v:textbox>
                <w10:wrap type="square"/>
              </v:shape>
            </w:pict>
          </mc:Fallback>
        </mc:AlternateContent>
      </w:r>
      <w:r w:rsidR="0076076C">
        <w:rPr>
          <w:noProof/>
        </w:rPr>
        <mc:AlternateContent>
          <mc:Choice Requires="wps">
            <w:drawing>
              <wp:anchor distT="182880" distB="0" distL="114300" distR="114300" simplePos="0" relativeHeight="251665408" behindDoc="1" locked="0" layoutInCell="1" allowOverlap="1" wp14:anchorId="1E200849" wp14:editId="4DEA8F4B">
                <wp:simplePos x="0" y="0"/>
                <wp:positionH relativeFrom="margin">
                  <wp:posOffset>-170815</wp:posOffset>
                </wp:positionH>
                <wp:positionV relativeFrom="page">
                  <wp:posOffset>711200</wp:posOffset>
                </wp:positionV>
                <wp:extent cx="6810375" cy="685800"/>
                <wp:effectExtent l="0" t="0" r="22225" b="19050"/>
                <wp:wrapTopAndBottom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685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70000"/>
                          </a:schemeClr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300F" w:rsidRPr="00415413" w:rsidRDefault="0076076C">
                            <w:pPr>
                              <w:jc w:val="center"/>
                              <w:rPr>
                                <w:b/>
                                <w:color w:val="564B3C" w:themeColor="text2"/>
                                <w:sz w:val="40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564B3C" w:themeColor="text2"/>
                                <w:sz w:val="40"/>
                                <w:szCs w:val="21"/>
                              </w:rPr>
                              <w:t>Осенняя неделя добра</w:t>
                            </w:r>
                          </w:p>
                        </w:txbxContent>
                      </wps:txbx>
                      <wps:bodyPr vert="horz" lIns="731520" tIns="0" rIns="731520" bIns="0" rtlCol="0" anchor="ctr"/>
                    </wps:wsp>
                  </a:graphicData>
                </a:graphic>
                <wp14:sizeRelH relativeFrom="margin">
                  <wp14:pctWidth>106400</wp14:pctWidth>
                </wp14:sizeRelH>
              </wp:anchor>
            </w:drawing>
          </mc:Choice>
          <mc:Fallback>
            <w:pict>
              <v:rect w14:anchorId="1E200849" id="Прямоугольник 17" o:spid="_x0000_s1038" style="position:absolute;margin-left:-13.45pt;margin-top:56pt;width:536.25pt;height:54pt;z-index:-251651072;visibility:visible;mso-wrap-style:square;mso-width-percent:1064;mso-wrap-distance-left:9pt;mso-wrap-distance-top:14.4pt;mso-wrap-distance-right:9pt;mso-wrap-distance-bottom:0;mso-position-horizontal:absolute;mso-position-horizontal-relative:margin;mso-position-vertical:absolute;mso-position-vertical-relative:page;mso-width-percent:1064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" fillcolor="#e1deba [1302]" strokecolor="#6b7c71 [2404]" strokeweight=".5pt">
                <v:fill opacity="46003f"/>
                <v:textbox inset="57.6pt,0,57.6pt,0">
                  <w:txbxContent>
                    <w:p w:rsidR="0031300F" w:rsidRPr="00415413" w:rsidRDefault="0076076C">
                      <w:pPr>
                        <w:jc w:val="center"/>
                        <w:rPr>
                          <w:b/>
                          <w:color w:val="564B3C" w:themeColor="text2"/>
                          <w:sz w:val="40"/>
                          <w:szCs w:val="21"/>
                        </w:rPr>
                      </w:pPr>
                      <w:r>
                        <w:rPr>
                          <w:b/>
                          <w:color w:val="564B3C" w:themeColor="text2"/>
                          <w:sz w:val="40"/>
                          <w:szCs w:val="21"/>
                        </w:rPr>
                        <w:t>Осенняя неделя добра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415413">
        <w:br w:type="page"/>
      </w:r>
    </w:p>
    <w:p w:rsidR="0031300F" w:rsidRDefault="00DD0DD5" w:rsidP="003555C9">
      <w:pPr>
        <w:ind w:firstLine="0"/>
      </w:pPr>
      <w:r>
        <w:rPr>
          <w:noProof/>
        </w:rPr>
        <w:lastRenderedPageBreak/>
        <mc:AlternateContent>
          <mc:Choice Requires="wps">
            <w:drawing>
              <wp:anchor distT="182880" distB="0" distL="114300" distR="114300" simplePos="0" relativeHeight="251692032" behindDoc="1" locked="0" layoutInCell="1" allowOverlap="1" wp14:anchorId="1B983BFA" wp14:editId="3A41B518">
                <wp:simplePos x="0" y="0"/>
                <wp:positionH relativeFrom="margin">
                  <wp:posOffset>-200025</wp:posOffset>
                </wp:positionH>
                <wp:positionV relativeFrom="page">
                  <wp:posOffset>837565</wp:posOffset>
                </wp:positionV>
                <wp:extent cx="6810375" cy="790575"/>
                <wp:effectExtent l="0" t="0" r="22225" b="28575"/>
                <wp:wrapTopAndBottom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7905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70000"/>
                          </a:schemeClr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0DD5" w:rsidRDefault="00DD0DD5" w:rsidP="00DD0DD5">
                            <w:pPr>
                              <w:jc w:val="center"/>
                              <w:rPr>
                                <w:b/>
                                <w:color w:val="564B3C" w:themeColor="text2"/>
                                <w:sz w:val="40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564B3C" w:themeColor="text2"/>
                                <w:sz w:val="40"/>
                                <w:szCs w:val="21"/>
                              </w:rPr>
                              <w:t xml:space="preserve">Акция </w:t>
                            </w:r>
                          </w:p>
                          <w:p w:rsidR="00DD0DD5" w:rsidRPr="00415413" w:rsidRDefault="00DD0DD5" w:rsidP="00DD0DD5">
                            <w:pPr>
                              <w:jc w:val="center"/>
                              <w:rPr>
                                <w:b/>
                                <w:color w:val="564B3C" w:themeColor="text2"/>
                                <w:sz w:val="40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564B3C" w:themeColor="text2"/>
                                <w:sz w:val="40"/>
                                <w:szCs w:val="21"/>
                              </w:rPr>
                              <w:t>«Сдай макулатуру-спаси дерево»</w:t>
                            </w:r>
                          </w:p>
                        </w:txbxContent>
                      </wps:txbx>
                      <wps:bodyPr vert="horz" lIns="731520" tIns="0" rIns="73152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106400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83BFA" id="Прямоугольник 23" o:spid="_x0000_s1039" style="position:absolute;margin-left:-15.75pt;margin-top:65.95pt;width:536.25pt;height:62.25pt;z-index:-251624448;visibility:visible;mso-wrap-style:square;mso-width-percent:1064;mso-height-percent:0;mso-wrap-distance-left:9pt;mso-wrap-distance-top:14.4pt;mso-wrap-distance-right:9pt;mso-wrap-distance-bottom:0;mso-position-horizontal:absolute;mso-position-horizontal-relative:margin;mso-position-vertical:absolute;mso-position-vertical-relative:page;mso-width-percent:1064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" fillcolor="#e1deba [1302]" strokecolor="#6b7c71 [2404]" strokeweight=".5pt">
                <v:fill opacity="46003f"/>
                <v:textbox inset="57.6pt,0,57.6pt,0">
                  <w:txbxContent>
                    <w:p w:rsidR="00DD0DD5" w:rsidRDefault="00DD0DD5" w:rsidP="00DD0DD5">
                      <w:pPr>
                        <w:jc w:val="center"/>
                        <w:rPr>
                          <w:b/>
                          <w:color w:val="564B3C" w:themeColor="text2"/>
                          <w:sz w:val="40"/>
                          <w:szCs w:val="21"/>
                        </w:rPr>
                      </w:pPr>
                      <w:r>
                        <w:rPr>
                          <w:b/>
                          <w:color w:val="564B3C" w:themeColor="text2"/>
                          <w:sz w:val="40"/>
                          <w:szCs w:val="21"/>
                        </w:rPr>
                        <w:t xml:space="preserve">Акция </w:t>
                      </w:r>
                    </w:p>
                    <w:p w:rsidR="00DD0DD5" w:rsidRPr="00415413" w:rsidRDefault="00DD0DD5" w:rsidP="00DD0DD5">
                      <w:pPr>
                        <w:jc w:val="center"/>
                        <w:rPr>
                          <w:b/>
                          <w:color w:val="564B3C" w:themeColor="text2"/>
                          <w:sz w:val="40"/>
                          <w:szCs w:val="21"/>
                        </w:rPr>
                      </w:pPr>
                      <w:r>
                        <w:rPr>
                          <w:b/>
                          <w:color w:val="564B3C" w:themeColor="text2"/>
                          <w:sz w:val="40"/>
                          <w:szCs w:val="21"/>
                        </w:rPr>
                        <w:t>«Сдай макулатуру-спаси дерево»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</w:p>
    <w:p w:rsidR="00DD0DD5" w:rsidRDefault="00DD0DD5" w:rsidP="00DD0DD5">
      <w:pPr>
        <w:rPr>
          <w:rFonts w:cs="Times New Roman"/>
          <w:sz w:val="28"/>
          <w:szCs w:val="24"/>
        </w:rPr>
      </w:pPr>
      <w:r w:rsidRPr="00DD0DD5">
        <w:rPr>
          <w:rFonts w:cs="Times New Roman"/>
          <w:sz w:val="28"/>
          <w:szCs w:val="24"/>
        </w:rPr>
        <w:t>МДОО «</w:t>
      </w:r>
      <w:proofErr w:type="spellStart"/>
      <w:r w:rsidRPr="00DD0DD5">
        <w:rPr>
          <w:rFonts w:cs="Times New Roman"/>
          <w:sz w:val="28"/>
          <w:szCs w:val="24"/>
        </w:rPr>
        <w:t>Ювента</w:t>
      </w:r>
      <w:proofErr w:type="spellEnd"/>
      <w:r w:rsidRPr="00DD0DD5">
        <w:rPr>
          <w:rFonts w:cs="Times New Roman"/>
          <w:sz w:val="28"/>
          <w:szCs w:val="24"/>
        </w:rPr>
        <w:t xml:space="preserve">» была проведена акция по сбору макулатуры среди учащихся 1-11 классов. </w:t>
      </w:r>
    </w:p>
    <w:p w:rsidR="00DD0DD5" w:rsidRDefault="00DD0DD5" w:rsidP="00DD0DD5">
      <w:pPr>
        <w:rPr>
          <w:rFonts w:cs="Times New Roman"/>
          <w:sz w:val="28"/>
          <w:szCs w:val="24"/>
        </w:rPr>
      </w:pPr>
      <w:r w:rsidRPr="00DD0DD5">
        <w:rPr>
          <w:rFonts w:cs="Times New Roman"/>
          <w:sz w:val="28"/>
          <w:szCs w:val="24"/>
        </w:rPr>
        <w:t xml:space="preserve">Всего </w:t>
      </w:r>
      <w:proofErr w:type="gramStart"/>
      <w:r w:rsidRPr="00DD0DD5">
        <w:rPr>
          <w:rFonts w:cs="Times New Roman"/>
          <w:sz w:val="28"/>
          <w:szCs w:val="24"/>
        </w:rPr>
        <w:t xml:space="preserve">собрали </w:t>
      </w:r>
      <w:r w:rsidR="00A35FFA">
        <w:rPr>
          <w:rFonts w:cs="Times New Roman"/>
          <w:sz w:val="28"/>
          <w:szCs w:val="24"/>
        </w:rPr>
        <w:t xml:space="preserve"> 1344</w:t>
      </w:r>
      <w:proofErr w:type="gramEnd"/>
      <w:r w:rsidR="00A35FFA">
        <w:rPr>
          <w:rFonts w:cs="Times New Roman"/>
          <w:sz w:val="28"/>
          <w:szCs w:val="24"/>
        </w:rPr>
        <w:t xml:space="preserve"> </w:t>
      </w:r>
      <w:r>
        <w:rPr>
          <w:rFonts w:cs="Times New Roman"/>
          <w:sz w:val="28"/>
          <w:szCs w:val="24"/>
        </w:rPr>
        <w:t>кг.</w:t>
      </w:r>
      <w:r w:rsidRPr="00DD0DD5">
        <w:rPr>
          <w:rFonts w:cs="Times New Roman"/>
          <w:sz w:val="28"/>
          <w:szCs w:val="24"/>
        </w:rPr>
        <w:t xml:space="preserve"> макулатуры, а это значит, что мы спасли около 13 деревьев.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122"/>
        <w:gridCol w:w="7654"/>
      </w:tblGrid>
      <w:tr w:rsidR="00A35FFA" w:rsidTr="00A35FFA">
        <w:tc>
          <w:tcPr>
            <w:tcW w:w="2122" w:type="dxa"/>
          </w:tcPr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1а - 42,9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1б - 89,2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1в - 47,3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2а - 11,5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2б - 45,4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2в - 81,6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3а - 26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3б - 41,8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3в - 15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4а - 56,1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4б - 21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4в - 60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5а - 72,3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5б - 19,5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 xml:space="preserve">5в - 76,1 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6а - 54,6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6б - 41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6в - 22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7а - 72,9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7б - 58,2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8а - 51,3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8б - ----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9а - 21,4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9б - 214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sz w:val="28"/>
                <w:szCs w:val="28"/>
              </w:rPr>
              <w:t>11а - 20 кг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b/>
                <w:sz w:val="28"/>
                <w:szCs w:val="28"/>
              </w:rPr>
              <w:t>1 место</w:t>
            </w:r>
            <w:r w:rsidRPr="00A35FFA">
              <w:rPr>
                <w:sz w:val="28"/>
                <w:szCs w:val="28"/>
              </w:rPr>
              <w:t xml:space="preserve"> - 1б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b/>
                <w:sz w:val="28"/>
                <w:szCs w:val="28"/>
              </w:rPr>
              <w:t>2 место</w:t>
            </w:r>
            <w:r w:rsidRPr="00A35FFA">
              <w:rPr>
                <w:sz w:val="28"/>
                <w:szCs w:val="28"/>
              </w:rPr>
              <w:t xml:space="preserve"> - 2в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b/>
                <w:sz w:val="28"/>
                <w:szCs w:val="28"/>
              </w:rPr>
              <w:t>3 место</w:t>
            </w:r>
            <w:r w:rsidRPr="00A35FFA">
              <w:rPr>
                <w:sz w:val="28"/>
                <w:szCs w:val="28"/>
              </w:rPr>
              <w:t xml:space="preserve"> - 4в</w:t>
            </w:r>
          </w:p>
          <w:p w:rsidR="00A35FFA" w:rsidRPr="00A35FFA" w:rsidRDefault="00A35FFA" w:rsidP="00A35FFA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8E636C">
              <w:rPr>
                <w:noProof/>
              </w:rPr>
              <w:drawing>
                <wp:inline distT="0" distB="0" distL="0" distR="0" wp14:anchorId="61F51397" wp14:editId="11FD6764">
                  <wp:extent cx="3276600" cy="4534108"/>
                  <wp:effectExtent l="0" t="0" r="0" b="0"/>
                  <wp:docPr id="2" name="Рисунок 2" descr="C:\Users\User\Desktop\Ульяна\dere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Ульяна\dere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556" cy="460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b/>
                <w:sz w:val="28"/>
                <w:szCs w:val="28"/>
              </w:rPr>
              <w:t>1 место</w:t>
            </w:r>
            <w:r w:rsidRPr="00A35FFA">
              <w:rPr>
                <w:sz w:val="28"/>
                <w:szCs w:val="28"/>
              </w:rPr>
              <w:t xml:space="preserve"> - 9б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b/>
                <w:sz w:val="28"/>
                <w:szCs w:val="28"/>
              </w:rPr>
              <w:t>2 место</w:t>
            </w:r>
            <w:r w:rsidRPr="00A35FFA">
              <w:rPr>
                <w:sz w:val="28"/>
                <w:szCs w:val="28"/>
              </w:rPr>
              <w:t xml:space="preserve"> - 5в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  <w:r w:rsidRPr="00A35FFA">
              <w:rPr>
                <w:b/>
                <w:sz w:val="28"/>
                <w:szCs w:val="28"/>
              </w:rPr>
              <w:t>3 место</w:t>
            </w:r>
            <w:r w:rsidRPr="00A35FFA">
              <w:rPr>
                <w:sz w:val="28"/>
                <w:szCs w:val="28"/>
              </w:rPr>
              <w:t xml:space="preserve"> - 7а</w:t>
            </w: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</w:p>
          <w:p w:rsidR="00A35FFA" w:rsidRPr="00A35FFA" w:rsidRDefault="00A35FFA" w:rsidP="00A35FFA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A35FFA" w:rsidRDefault="00A35FFA" w:rsidP="00DD0DD5">
      <w:pPr>
        <w:rPr>
          <w:rFonts w:cs="Times New Roman"/>
          <w:sz w:val="28"/>
          <w:szCs w:val="24"/>
        </w:rPr>
      </w:pPr>
    </w:p>
    <w:p w:rsidR="00DD0DD5" w:rsidRDefault="00DD0DD5" w:rsidP="003555C9">
      <w:pPr>
        <w:spacing w:after="200" w:line="276" w:lineRule="auto"/>
        <w:ind w:firstLine="0"/>
        <w:jc w:val="center"/>
        <w:rPr>
          <w:b/>
          <w:sz w:val="32"/>
        </w:rPr>
      </w:pPr>
    </w:p>
    <w:p w:rsidR="00A35FFA" w:rsidRDefault="00837AAB" w:rsidP="00A35FFA">
      <w:pPr>
        <w:spacing w:after="200" w:line="276" w:lineRule="auto"/>
        <w:ind w:firstLine="0"/>
        <w:jc w:val="center"/>
        <w:rPr>
          <w:b/>
          <w:sz w:val="32"/>
        </w:rPr>
      </w:pPr>
      <w:r w:rsidRPr="00837AAB">
        <w:rPr>
          <w:rFonts w:ascii="Century Gothic" w:eastAsia="+mn-ea" w:hAnsi="Century Gothic" w:cs="+mn-cs"/>
          <w:b/>
          <w:noProof/>
          <w:color w:val="000000"/>
          <w:kern w:val="24"/>
          <w:sz w:val="32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editId="10378331">
                <wp:simplePos x="0" y="0"/>
                <wp:positionH relativeFrom="margin">
                  <wp:posOffset>4171315</wp:posOffset>
                </wp:positionH>
                <wp:positionV relativeFrom="margin">
                  <wp:posOffset>2347595</wp:posOffset>
                </wp:positionV>
                <wp:extent cx="2581275" cy="8862060"/>
                <wp:effectExtent l="0" t="0" r="28575" b="23495"/>
                <wp:wrapSquare wrapText="bothSides"/>
                <wp:docPr id="16" name="Боковая полос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88620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70000"/>
                          </a:schemeClr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7AAB" w:rsidRPr="006C2042" w:rsidRDefault="00837AAB" w:rsidP="00837AAB">
                            <w:pPr>
                              <w:shd w:val="clear" w:color="auto" w:fill="9CA03F" w:themeFill="background2" w:themeFillShade="80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6C204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Поздравляем именинников сентября!</w:t>
                            </w:r>
                          </w:p>
                          <w:p w:rsidR="00837AAB" w:rsidRPr="006C2042" w:rsidRDefault="00837AAB" w:rsidP="00837AAB">
                            <w:pPr>
                              <w:shd w:val="clear" w:color="auto" w:fill="9CA03F" w:themeFill="background2" w:themeFillShade="8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6C204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5 сентября</w:t>
                            </w:r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- Ефимова Вячеслава Николаевича</w:t>
                            </w:r>
                          </w:p>
                          <w:p w:rsidR="00837AAB" w:rsidRPr="006C2042" w:rsidRDefault="00837AAB" w:rsidP="00837AAB">
                            <w:pPr>
                              <w:shd w:val="clear" w:color="auto" w:fill="9CA03F" w:themeFill="background2" w:themeFillShade="8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6C204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14 сентября</w:t>
                            </w:r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Садртдинову</w:t>
                            </w:r>
                            <w:proofErr w:type="spellEnd"/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Айсылу</w:t>
                            </w:r>
                            <w:proofErr w:type="spellEnd"/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proofErr w:type="spellStart"/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Шаймардановну</w:t>
                            </w:r>
                            <w:proofErr w:type="spellEnd"/>
                          </w:p>
                          <w:p w:rsidR="00837AAB" w:rsidRPr="006C2042" w:rsidRDefault="00837AAB" w:rsidP="00837AAB">
                            <w:pPr>
                              <w:shd w:val="clear" w:color="auto" w:fill="9CA03F" w:themeFill="background2" w:themeFillShade="8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6C204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20 сентября</w:t>
                            </w:r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Муллаянову</w:t>
                            </w:r>
                            <w:proofErr w:type="spellEnd"/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Василю </w:t>
                            </w:r>
                            <w:proofErr w:type="spellStart"/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Гарафовну</w:t>
                            </w:r>
                            <w:proofErr w:type="spellEnd"/>
                          </w:p>
                          <w:p w:rsidR="00837AAB" w:rsidRPr="006C2042" w:rsidRDefault="00837AAB" w:rsidP="00837AAB">
                            <w:pPr>
                              <w:shd w:val="clear" w:color="auto" w:fill="9CA03F" w:themeFill="background2" w:themeFillShade="8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6C204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23 сентября</w:t>
                            </w:r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Дубровина Андрея Владимировича</w:t>
                            </w:r>
                          </w:p>
                          <w:p w:rsidR="00837AAB" w:rsidRDefault="00837AAB" w:rsidP="00837AAB">
                            <w:pPr>
                              <w:shd w:val="clear" w:color="auto" w:fill="9CA03F" w:themeFill="background2" w:themeFillShade="8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6C204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30 сентября</w:t>
                            </w:r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Баукину</w:t>
                            </w:r>
                            <w:proofErr w:type="spellEnd"/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37AAB" w:rsidRDefault="00837AAB" w:rsidP="00837AAB">
                            <w:pPr>
                              <w:shd w:val="clear" w:color="auto" w:fill="9CA03F" w:themeFill="background2" w:themeFillShade="80"/>
                            </w:pPr>
                            <w:r w:rsidRPr="006C204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Юлию Михайловну</w:t>
                            </w:r>
                            <w:r>
                              <w:t xml:space="preserve"> </w:t>
                            </w:r>
                          </w:p>
                          <w:p w:rsidR="00837AAB" w:rsidRDefault="00837AAB">
                            <w:pPr>
                              <w:spacing w:line="360" w:lineRule="auto"/>
                              <w:ind w:left="274" w:right="34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39B201" wp14:editId="6E6E857C">
                                  <wp:extent cx="1846262" cy="1106430"/>
                                  <wp:effectExtent l="0" t="0" r="1905" b="0"/>
                                  <wp:docPr id="13" name="Рисунок 13" descr="https://www.ruspeach.com/upload/iblock/768/768095bc020fcdc12322edc5e5cde9a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www.ruspeach.com/upload/iblock/768/768095bc020fcdc12322edc5e5cde9a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4324" cy="1123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182880" tIns="45703" rIns="182880" bIns="45703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rect id="_x0000_s1040" style="position:absolute;left:0;text-align:left;margin-left:328.45pt;margin-top:184.85pt;width:203.25pt;height:697.8pt;z-index:251705344;visibility:visible;mso-wrap-style:square;mso-width-percent:0;mso-height-percent:10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" fillcolor="#e1deba [1302]" strokecolor="#6b7c71 [2404]" strokeweight=".5pt">
                <v:fill opacity="46003f"/>
                <v:textbox inset="14.4pt,1.2695mm,14.4pt,1.2695mm">
                  <w:txbxContent>
                    <w:p w:rsidR="00837AAB" w:rsidRPr="006C2042" w:rsidRDefault="00837AAB" w:rsidP="00837AAB">
                      <w:pPr>
                        <w:shd w:val="clear" w:color="auto" w:fill="9CA03F" w:themeFill="background2" w:themeFillShade="80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6C2042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Поздравляем именинников сентября!</w:t>
                      </w:r>
                    </w:p>
                    <w:p w:rsidR="00837AAB" w:rsidRPr="006C2042" w:rsidRDefault="00837AAB" w:rsidP="00837AAB">
                      <w:pPr>
                        <w:shd w:val="clear" w:color="auto" w:fill="9CA03F" w:themeFill="background2" w:themeFillShade="8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6C2042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5 сентября</w:t>
                      </w:r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- Ефимова Вячеслава Николаевича</w:t>
                      </w:r>
                    </w:p>
                    <w:p w:rsidR="00837AAB" w:rsidRPr="006C2042" w:rsidRDefault="00837AAB" w:rsidP="00837AAB">
                      <w:pPr>
                        <w:shd w:val="clear" w:color="auto" w:fill="9CA03F" w:themeFill="background2" w:themeFillShade="8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6C2042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14 сентября</w:t>
                      </w:r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>Садртдинову</w:t>
                      </w:r>
                      <w:proofErr w:type="spellEnd"/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>Айсылу</w:t>
                      </w:r>
                      <w:proofErr w:type="spellEnd"/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  </w:t>
                      </w:r>
                      <w:proofErr w:type="spellStart"/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>Шаймардановну</w:t>
                      </w:r>
                      <w:proofErr w:type="spellEnd"/>
                    </w:p>
                    <w:p w:rsidR="00837AAB" w:rsidRPr="006C2042" w:rsidRDefault="00837AAB" w:rsidP="00837AAB">
                      <w:pPr>
                        <w:shd w:val="clear" w:color="auto" w:fill="9CA03F" w:themeFill="background2" w:themeFillShade="8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6C2042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20 сентября</w:t>
                      </w:r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>Муллаянову</w:t>
                      </w:r>
                      <w:proofErr w:type="spellEnd"/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Василю </w:t>
                      </w:r>
                      <w:proofErr w:type="spellStart"/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>Гарафовну</w:t>
                      </w:r>
                      <w:proofErr w:type="spellEnd"/>
                    </w:p>
                    <w:p w:rsidR="00837AAB" w:rsidRPr="006C2042" w:rsidRDefault="00837AAB" w:rsidP="00837AAB">
                      <w:pPr>
                        <w:shd w:val="clear" w:color="auto" w:fill="9CA03F" w:themeFill="background2" w:themeFillShade="8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6C2042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23 сентября</w:t>
                      </w:r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Дубровина Андрея Владимировича</w:t>
                      </w:r>
                    </w:p>
                    <w:p w:rsidR="00837AAB" w:rsidRDefault="00837AAB" w:rsidP="00837AAB">
                      <w:pPr>
                        <w:shd w:val="clear" w:color="auto" w:fill="9CA03F" w:themeFill="background2" w:themeFillShade="8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6C2042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30 сентября</w:t>
                      </w:r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>Баукину</w:t>
                      </w:r>
                      <w:proofErr w:type="spellEnd"/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37AAB" w:rsidRDefault="00837AAB" w:rsidP="00837AAB">
                      <w:pPr>
                        <w:shd w:val="clear" w:color="auto" w:fill="9CA03F" w:themeFill="background2" w:themeFillShade="80"/>
                      </w:pPr>
                      <w:r w:rsidRPr="006C2042">
                        <w:rPr>
                          <w:rFonts w:ascii="Comic Sans MS" w:hAnsi="Comic Sans MS"/>
                          <w:sz w:val="28"/>
                          <w:szCs w:val="28"/>
                        </w:rPr>
                        <w:t>Юлию Михайловну</w:t>
                      </w:r>
                      <w:r>
                        <w:t xml:space="preserve"> </w:t>
                      </w:r>
                    </w:p>
                    <w:p w:rsidR="00837AAB" w:rsidRDefault="00837AAB">
                      <w:pPr>
                        <w:spacing w:line="360" w:lineRule="auto"/>
                        <w:ind w:left="274" w:right="34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39B201" wp14:editId="6E6E857C">
                            <wp:extent cx="1846262" cy="1106430"/>
                            <wp:effectExtent l="0" t="0" r="1905" b="0"/>
                            <wp:docPr id="13" name="Рисунок 13" descr="https://www.ruspeach.com/upload/iblock/768/768095bc020fcdc12322edc5e5cde9a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www.ruspeach.com/upload/iblock/768/768095bc020fcdc12322edc5e5cde9a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4324" cy="11232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35FFA" w:rsidRPr="00A35FFA">
        <w:rPr>
          <w:rFonts w:ascii="Century Gothic" w:eastAsia="+mn-ea" w:hAnsi="Century Gothic" w:cs="+mn-cs"/>
          <w:b/>
          <w:noProof/>
          <w:color w:val="000000"/>
          <w:kern w:val="24"/>
          <w:sz w:val="32"/>
          <w:szCs w:val="19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005277" wp14:editId="486852DB">
                <wp:simplePos x="0" y="0"/>
                <wp:positionH relativeFrom="margin">
                  <wp:align>left</wp:align>
                </wp:positionH>
                <wp:positionV relativeFrom="page">
                  <wp:posOffset>3133725</wp:posOffset>
                </wp:positionV>
                <wp:extent cx="3971925" cy="7550785"/>
                <wp:effectExtent l="0" t="0" r="28575" b="12065"/>
                <wp:wrapSquare wrapText="bothSides"/>
                <wp:docPr id="15" name="Боковая полос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75507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70000"/>
                          </a:schemeClr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5FFA" w:rsidRDefault="00A35FFA" w:rsidP="00A35FFA">
                            <w:pPr>
                              <w:shd w:val="clear" w:color="auto" w:fill="9CA03F" w:themeFill="background2" w:themeFillShade="80"/>
                              <w:spacing w:line="360" w:lineRule="auto"/>
                              <w:ind w:firstLine="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Легкой работы, зарплаты большой,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Чтобы справляться с  задачей любой,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С целью по жизни идти лишь вперед,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Чтобы по силам любой был отчет.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Счастья, здоровья, успехов, тепла,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Чтобы печаль быстро мимо прошла,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Отпуск скорее всегда наступал,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Чтобы начальник ценил, уважал.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Солнца, веселья, улыбок, добра,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Вечером, днем и в обед, и с утра,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Сил, позитива, любви, настроения,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Мы поздравляем Вас с днем рождения!</w:t>
                            </w:r>
                            <w:r w:rsidRPr="006C204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wrap="square" lIns="274320" tIns="91440" rIns="274320" bIns="9144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05277" id="_x0000_s1041" style="position:absolute;left:0;text-align:left;margin-left:0;margin-top:246.75pt;width:312.75pt;height:594.55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" fillcolor="#b5ae53 [3206]" strokecolor="#6b7c71 [2404]" strokeweight=".5pt">
                <v:fill opacity="46003f"/>
                <v:textbox inset="21.6pt,7.2pt,21.6pt,7.2pt">
                  <w:txbxContent>
                    <w:p w:rsidR="00A35FFA" w:rsidRDefault="00A35FFA" w:rsidP="00A35FFA">
                      <w:pPr>
                        <w:shd w:val="clear" w:color="auto" w:fill="9CA03F" w:themeFill="background2" w:themeFillShade="80"/>
                        <w:spacing w:line="360" w:lineRule="auto"/>
                        <w:ind w:firstLine="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Легкой работы, зарплаты большой,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Чтобы справляться с  задачей любой,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С целью по жизни идти лишь вперед,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Чтобы по силам любой был отчет.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Счастья, здоровья, успехов, тепла,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Чтобы печаль быстро мимо прошла,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Отпуск скорее всегда наступал,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Чтобы начальник ценил, уважал.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Солнца, веселья, улыбок, добра,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Вечером, днем и в обед, и с утра,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Сил, позитива, любви, настроения,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Мы поздравляем Вас с днем рождения!</w:t>
                      </w:r>
                      <w:r w:rsidRPr="006C2042"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A35FFA">
        <w:rPr>
          <w:noProof/>
        </w:rPr>
        <w:drawing>
          <wp:inline distT="0" distB="0" distL="0" distR="0" wp14:anchorId="19C064D3" wp14:editId="04E8ABD4">
            <wp:extent cx="5524500" cy="2227064"/>
            <wp:effectExtent l="19050" t="0" r="0" b="0"/>
            <wp:docPr id="12" name="Рисунок 12" descr="C:\Users\пк\Desktop\природа в опасности\509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рирода в опасности\50944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648" cy="223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898"/>
        <w:gridCol w:w="4899"/>
      </w:tblGrid>
      <w:tr w:rsidR="00837AAB" w:rsidTr="00837AAB">
        <w:tc>
          <w:tcPr>
            <w:tcW w:w="4898" w:type="dxa"/>
          </w:tcPr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b/>
                <w:bCs/>
                <w:sz w:val="28"/>
                <w:szCs w:val="28"/>
              </w:rPr>
            </w:pPr>
            <w:r w:rsidRPr="00837AAB"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4565650</wp:posOffset>
                  </wp:positionH>
                  <wp:positionV relativeFrom="paragraph">
                    <wp:posOffset>-629285</wp:posOffset>
                  </wp:positionV>
                  <wp:extent cx="1301115" cy="1254125"/>
                  <wp:effectExtent l="0" t="0" r="0" b="3175"/>
                  <wp:wrapSquare wrapText="bothSides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1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254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7AAB">
              <w:rPr>
                <w:rFonts w:ascii="HP Simplified Light" w:eastAsia="HP Simplified Light" w:hAnsi="HP Simplified Light"/>
                <w:b/>
                <w:bCs/>
                <w:color w:val="953030"/>
                <w:sz w:val="28"/>
                <w:szCs w:val="28"/>
              </w:rPr>
              <w:t>Это интересно!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eastAsiaTheme="minor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-267970</wp:posOffset>
                      </wp:positionH>
                      <wp:positionV relativeFrom="paragraph">
                        <wp:posOffset>109220</wp:posOffset>
                      </wp:positionV>
                      <wp:extent cx="6881495" cy="12065"/>
                      <wp:effectExtent l="0" t="0" r="33655" b="26035"/>
                      <wp:wrapNone/>
                      <wp:docPr id="1025" name="Прямая соединительная линия 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81495" cy="11430"/>
                              </a:xfrm>
                              <a:prstGeom prst="line">
                                <a:avLst/>
                              </a:prstGeom>
                              <a:solidFill>
                                <a:srgbClr val="699B37"/>
                              </a:solidFill>
                              <a:ln w="19050">
                                <a:solidFill>
                                  <a:srgbClr val="699B37">
                                    <a:shade val="20000"/>
                                  </a:srgbClr>
                                </a:solidFill>
                              </a:ln>
                            </wps:spPr>
                            <wps:style>
                              <a:lnRef idx="1">
                                <a:schemeClr val="accent1">
                                  <a:shade val="95000"/>
                                  <a:satMod val="104999"/>
                                </a:schemeClr>
                              </a:lnRef>
                              <a:fillRef idx="0">
                                <a:prstClr val="black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74EA0F" id="Прямая соединительная линия 102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1pt,8.6pt" to="520.7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" filled="t" fillcolor="#699b37" strokecolor="#2f4815" strokeweight="1.5pt"/>
                  </w:pict>
                </mc:Fallback>
              </mc:AlternateConten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Итальянские школьники, студенты начинают учиться первого октября.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Новый год в Древней Руси отмечали именно первого сентября.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В настоящее время 1 сентября является Днём Знаний в России, Беларуси и Украине и др.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1 сентября 1917г. Россия была провозглашена Республикой и в 1919г. в этот день открылась первая Государственная Киношкола.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В 1969г. 1 сентября создана легендарная музыкальная группа “</w:t>
            </w:r>
            <w:proofErr w:type="spellStart"/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>Песнярь</w:t>
            </w:r>
            <w:proofErr w:type="spellEnd"/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>”.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1 сентября 1939г. является датой начала Второй Мировой Войны.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1 сентября   1951   — В Лондоне открылся первый в Европе супермаркет.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1 сентября   1964   — Впервые на телеэкране появилась передача «Спокойной ночи, малыши!».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1 сентября   1985   — </w:t>
            </w:r>
            <w:proofErr w:type="spellStart"/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>Американско</w:t>
            </w:r>
            <w:proofErr w:type="spellEnd"/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>-французская экспедиция на глубине около 4 000 м обнаружила обломки затонувшего после столкновения с айсбергом в 1912 году лайнера «Титаник».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1 сентября   2004   — захват школы в Беслане (Северная Осетия).</w:t>
            </w:r>
          </w:p>
          <w:p w:rsidR="00837AAB" w:rsidRPr="00837AAB" w:rsidRDefault="00837AAB" w:rsidP="00837AAB">
            <w:pPr>
              <w:spacing w:after="200"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b/>
                <w:bCs/>
                <w:sz w:val="28"/>
                <w:szCs w:val="28"/>
              </w:rPr>
            </w:pPr>
            <w:r w:rsidRPr="00837AA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4834890</wp:posOffset>
                  </wp:positionH>
                  <wp:positionV relativeFrom="paragraph">
                    <wp:posOffset>-791210</wp:posOffset>
                  </wp:positionV>
                  <wp:extent cx="1196975" cy="1154430"/>
                  <wp:effectExtent l="0" t="0" r="3175" b="7620"/>
                  <wp:wrapSquare wrapText="bothSides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1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75" cy="1154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7AAB">
              <w:rPr>
                <w:rFonts w:ascii="HP Simplified Light" w:eastAsia="HP Simplified Light" w:hAnsi="HP Simplified Light"/>
                <w:b/>
                <w:bCs/>
                <w:color w:val="699B37"/>
                <w:sz w:val="28"/>
                <w:szCs w:val="28"/>
              </w:rPr>
              <w:t>Взгляд Школьника.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    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eastAsiaTheme="minor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-364490</wp:posOffset>
                      </wp:positionH>
                      <wp:positionV relativeFrom="paragraph">
                        <wp:posOffset>43180</wp:posOffset>
                      </wp:positionV>
                      <wp:extent cx="6925945" cy="38735"/>
                      <wp:effectExtent l="57150" t="57150" r="65405" b="113665"/>
                      <wp:wrapNone/>
                      <wp:docPr id="1026" name="Прямая соединительная линия 10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925310" cy="38100"/>
                              </a:xfrm>
                              <a:prstGeom prst="lin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C75252">
                                      <a:shade val="51000"/>
                                      <a:satMod val="129999"/>
                                    </a:srgbClr>
                                  </a:gs>
                                  <a:gs pos="80000">
                                    <a:srgbClr val="C75252">
                                      <a:shade val="93000"/>
                                      <a:satMod val="129999"/>
                                    </a:srgbClr>
                                  </a:gs>
                                  <a:gs pos="100000">
                                    <a:srgbClr val="C75252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  <a:tileRect/>
                              </a:gradFill>
                              <a:ln w="12700">
                                <a:solidFill>
                                  <a:srgbClr val="C75252"/>
                                </a:solidFill>
                              </a:ln>
                              <a:effectLst>
                                <a:outerShdw blurRad="63500" dist="23000" dir="5400000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>
                                  <a:shade val="95000"/>
                                  <a:satMod val="104999"/>
                                </a:schemeClr>
                              </a:lnRef>
                              <a:fillRef idx="0">
                                <a:prstClr val="black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F6A0C1" id="Прямая соединительная линия 1026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7pt,3.4pt" to="516.6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" filled="t" fillcolor="#a02d2d" strokecolor="#c75252" strokeweight="1pt">
                      <v:fill color2="#d63c3c" rotate="t" angle="180" colors="0 #a02d2d;52429f #d23e3e;1 #d63c3c" focus="100%" type="gradient">
                        <o:fill v:ext="view" type="gradientUnscaled"/>
                      </v:fill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    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      Сегодня я вам расскажу, как бы лично я хотела видеть 1-ое сентября.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      Итак, давайте немного пофантазируем: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      Я в парадной форме выхожу с прекрасным букетом цветов в руках, предназначенный для любимой учительницы. Моё настроение просто превосходное! Я наконец-то увижусь со своими одноклассниками. 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      Как обычно с каждым годом появляются новые ученики. Одни из них - первоклассники, которые только впервые вступят за порог школы.  Так необычно наблюдать за ними и вспоминать, что когда-то ты также со страхом и предвкушением вступал на новый этап, уже школьной, жизни.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28"/>
                <w:szCs w:val="28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      И вот, я иду в свой класс и впервые за долгое время вижу своих одноклассников. Эмоции смешаны, я одновременно рада им, но также прекрасно понимаю, что этот год, как и другие, будет сложным. Но не стоит переживать, ведь полученные знания и </w:t>
            </w:r>
            <w:proofErr w:type="gramStart"/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>опыт  того</w:t>
            </w:r>
            <w:proofErr w:type="gramEnd"/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стоит. </w:t>
            </w:r>
          </w:p>
          <w:p w:rsidR="00837AAB" w:rsidRDefault="00837AAB" w:rsidP="00837AAB">
            <w:pPr>
              <w:spacing w:line="240" w:lineRule="auto"/>
              <w:jc w:val="both"/>
              <w:rPr>
                <w:rFonts w:ascii="HP Simplified Light" w:eastAsia="HP Simplified Light" w:hAnsi="HP Simplified Light"/>
                <w:sz w:val="30"/>
                <w:szCs w:val="30"/>
              </w:rPr>
            </w:pPr>
            <w:r w:rsidRPr="00837AAB">
              <w:rPr>
                <w:rFonts w:ascii="HP Simplified Light" w:eastAsia="HP Simplified Light" w:hAnsi="HP Simplified Light"/>
                <w:sz w:val="28"/>
                <w:szCs w:val="28"/>
              </w:rPr>
              <w:t xml:space="preserve">             Мы бурно общаемся с друг другом, рассказывая о том, как провели это чудесное лето. И вот, звенит первый школьный звонок...</w:t>
            </w:r>
          </w:p>
          <w:p w:rsidR="00837AAB" w:rsidRDefault="00837AAB" w:rsidP="00837AAB">
            <w:pPr>
              <w:rPr>
                <w:rFonts w:ascii="HP Simplified Light" w:eastAsia="HP Simplified Light" w:hAnsi="HP Simplified Light"/>
                <w:sz w:val="30"/>
                <w:szCs w:val="30"/>
              </w:rPr>
            </w:pPr>
          </w:p>
          <w:p w:rsidR="00837AAB" w:rsidRDefault="00837AAB" w:rsidP="00837AAB">
            <w:pPr>
              <w:rPr>
                <w:rFonts w:eastAsiaTheme="minorEastAsia"/>
                <w:sz w:val="30"/>
                <w:szCs w:val="30"/>
              </w:rPr>
            </w:pPr>
            <w:proofErr w:type="spellStart"/>
            <w:r>
              <w:rPr>
                <w:rFonts w:eastAsiaTheme="minorEastAsia"/>
                <w:sz w:val="30"/>
                <w:szCs w:val="30"/>
              </w:rPr>
              <w:t>Зиганшина</w:t>
            </w:r>
            <w:proofErr w:type="spellEnd"/>
            <w:r>
              <w:rPr>
                <w:rFonts w:eastAsiaTheme="minorEastAsia"/>
                <w:sz w:val="30"/>
                <w:szCs w:val="30"/>
              </w:rPr>
              <w:t xml:space="preserve"> Зарина, 6а </w:t>
            </w:r>
            <w:proofErr w:type="spellStart"/>
            <w:r>
              <w:rPr>
                <w:rFonts w:eastAsiaTheme="minorEastAsia"/>
                <w:sz w:val="30"/>
                <w:szCs w:val="30"/>
              </w:rPr>
              <w:t>кл</w:t>
            </w:r>
            <w:proofErr w:type="spellEnd"/>
            <w:r>
              <w:rPr>
                <w:rFonts w:eastAsiaTheme="minorEastAsia"/>
                <w:sz w:val="30"/>
                <w:szCs w:val="30"/>
              </w:rPr>
              <w:t>.</w:t>
            </w:r>
          </w:p>
          <w:p w:rsidR="00837AAB" w:rsidRDefault="00837AAB" w:rsidP="00837AAB">
            <w:pPr>
              <w:rPr>
                <w:rFonts w:eastAsiaTheme="minorEastAsia"/>
                <w:sz w:val="30"/>
                <w:szCs w:val="30"/>
              </w:rPr>
            </w:pPr>
            <w:proofErr w:type="spellStart"/>
            <w:r>
              <w:rPr>
                <w:rFonts w:eastAsiaTheme="minorEastAsia"/>
                <w:sz w:val="30"/>
                <w:szCs w:val="30"/>
              </w:rPr>
              <w:t>Яштуганова</w:t>
            </w:r>
            <w:proofErr w:type="spellEnd"/>
            <w:r>
              <w:rPr>
                <w:rFonts w:eastAsiaTheme="minorEastAsia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eastAsiaTheme="minorEastAsia"/>
                <w:sz w:val="30"/>
                <w:szCs w:val="30"/>
              </w:rPr>
              <w:t>Айвика</w:t>
            </w:r>
            <w:proofErr w:type="spellEnd"/>
            <w:r>
              <w:rPr>
                <w:rFonts w:eastAsiaTheme="minorEastAsia"/>
                <w:sz w:val="30"/>
                <w:szCs w:val="30"/>
              </w:rPr>
              <w:t xml:space="preserve">, 9б </w:t>
            </w:r>
            <w:proofErr w:type="spellStart"/>
            <w:r>
              <w:rPr>
                <w:rFonts w:eastAsiaTheme="minorEastAsia"/>
                <w:sz w:val="30"/>
                <w:szCs w:val="30"/>
              </w:rPr>
              <w:t>кл</w:t>
            </w:r>
            <w:proofErr w:type="spellEnd"/>
            <w:r>
              <w:rPr>
                <w:rFonts w:eastAsiaTheme="minorEastAsia"/>
                <w:sz w:val="30"/>
                <w:szCs w:val="30"/>
              </w:rPr>
              <w:t>.</w:t>
            </w:r>
          </w:p>
          <w:p w:rsidR="00837AAB" w:rsidRDefault="00837AAB" w:rsidP="00A35FFA">
            <w:pPr>
              <w:spacing w:after="200" w:line="276" w:lineRule="auto"/>
              <w:ind w:firstLine="0"/>
              <w:jc w:val="both"/>
              <w:rPr>
                <w:b/>
                <w:sz w:val="32"/>
              </w:rPr>
            </w:pPr>
          </w:p>
        </w:tc>
      </w:tr>
    </w:tbl>
    <w:p w:rsidR="00A35FFA" w:rsidRDefault="00A35FFA" w:rsidP="00A35FFA">
      <w:pPr>
        <w:spacing w:after="200" w:line="276" w:lineRule="auto"/>
        <w:ind w:firstLine="0"/>
        <w:jc w:val="both"/>
        <w:rPr>
          <w:b/>
          <w:sz w:val="32"/>
        </w:rPr>
      </w:pPr>
    </w:p>
    <w:p w:rsidR="00A35FFA" w:rsidRDefault="00A35FFA" w:rsidP="00A35FFA">
      <w:pPr>
        <w:spacing w:after="200" w:line="276" w:lineRule="auto"/>
        <w:ind w:firstLine="0"/>
        <w:jc w:val="both"/>
        <w:rPr>
          <w:b/>
          <w:sz w:val="32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898"/>
        <w:gridCol w:w="4899"/>
      </w:tblGrid>
      <w:tr w:rsidR="00837AAB" w:rsidRPr="00837AAB" w:rsidTr="00837AAB">
        <w:tc>
          <w:tcPr>
            <w:tcW w:w="4898" w:type="dxa"/>
          </w:tcPr>
          <w:p w:rsidR="00837AAB" w:rsidRPr="00837AAB" w:rsidRDefault="00837AAB" w:rsidP="00837A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hidden="0" allowOverlap="1" wp14:anchorId="057EBC06" wp14:editId="69FFDD69">
                  <wp:simplePos x="0" y="0"/>
                  <wp:positionH relativeFrom="column">
                    <wp:posOffset>4935056</wp:posOffset>
                  </wp:positionH>
                  <wp:positionV relativeFrom="paragraph">
                    <wp:posOffset>-764442</wp:posOffset>
                  </wp:positionV>
                  <wp:extent cx="1197286" cy="1154179"/>
                  <wp:effectExtent l="0" t="0" r="0" b="0"/>
                  <wp:wrapSquare wrapText="bothSides"/>
                  <wp:docPr id="1033" name="shape1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286" cy="1154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37AAB"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  <w:t>Как справиться с осенней депрессией и апатией?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inherit" w:hAnsi="Times New Roman" w:cs="Times New Roman"/>
                <w:sz w:val="24"/>
                <w:szCs w:val="24"/>
              </w:rPr>
            </w:pP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inherit" w:hAnsi="Times New Roman" w:cs="Times New Roman"/>
                <w:i/>
                <w:iCs/>
                <w:sz w:val="24"/>
                <w:szCs w:val="24"/>
              </w:rPr>
            </w:pPr>
            <w:r w:rsidRPr="00837AAB">
              <w:rPr>
                <w:rFonts w:ascii="Times New Roman" w:eastAsia="inherit" w:hAnsi="Times New Roman" w:cs="Times New Roman"/>
                <w:sz w:val="24"/>
                <w:szCs w:val="24"/>
              </w:rPr>
              <w:t xml:space="preserve">        </w:t>
            </w:r>
            <w:r w:rsidRPr="00837AAB">
              <w:rPr>
                <w:rFonts w:ascii="Times New Roman" w:eastAsia="inherit" w:hAnsi="Times New Roman" w:cs="Times New Roman"/>
                <w:i/>
                <w:iCs/>
                <w:sz w:val="24"/>
                <w:szCs w:val="24"/>
              </w:rPr>
              <w:t>Вы знали, что осенняя депрессия — это не заболевание от слова совсем? А раз так, то вы легко с ней справитесь. Достаточно следовать всего нескольким простым советам.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         Важно! </w:t>
            </w:r>
            <w:r w:rsidRPr="00837AAB">
              <w:rPr>
                <w:rFonts w:ascii="Times New Roman" w:eastAsia="HP Simplified Light" w:hAnsi="Times New Roman" w:cs="Times New Roman"/>
                <w:b/>
                <w:bCs/>
                <w:sz w:val="24"/>
                <w:szCs w:val="24"/>
              </w:rPr>
              <w:t>Осенняя депрессия — это не заболевание! </w:t>
            </w: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Не путайте ее с настоящей болезнью, помочь с которой могут только врачи. </w:t>
            </w:r>
            <w:r w:rsidRPr="00837AAB">
              <w:rPr>
                <w:rFonts w:ascii="Times New Roman" w:eastAsia="HP Simplified Light" w:hAnsi="Times New Roman" w:cs="Times New Roman"/>
                <w:b/>
                <w:bCs/>
                <w:sz w:val="24"/>
                <w:szCs w:val="24"/>
              </w:rPr>
              <w:t xml:space="preserve">Осенняя депрессия — это просто нестабильное эмоциональное и ментальное </w:t>
            </w:r>
            <w:proofErr w:type="gramStart"/>
            <w:r w:rsidRPr="00837AAB">
              <w:rPr>
                <w:rFonts w:ascii="Times New Roman" w:eastAsia="HP Simplified Light" w:hAnsi="Times New Roman" w:cs="Times New Roman"/>
                <w:b/>
                <w:bCs/>
                <w:sz w:val="24"/>
                <w:szCs w:val="24"/>
              </w:rPr>
              <w:t xml:space="preserve">состояние, </w:t>
            </w: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которое</w:t>
            </w:r>
            <w:proofErr w:type="gram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связано с   нормальным   сезонным снижением жизненного тонуса.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b/>
                <w:bCs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           </w:t>
            </w:r>
            <w:r w:rsidRPr="00837AAB">
              <w:rPr>
                <w:rFonts w:ascii="Times New Roman" w:eastAsia="HP Simplified Light" w:hAnsi="Times New Roman" w:cs="Times New Roman"/>
                <w:b/>
                <w:bCs/>
                <w:sz w:val="24"/>
                <w:szCs w:val="24"/>
              </w:rPr>
              <w:t xml:space="preserve">Осенняя апатия, а что это? 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4560" behindDoc="0" locked="0" layoutInCell="1" hidden="0" allowOverlap="1" wp14:anchorId="17DDFDEF" wp14:editId="3A6365CF">
                  <wp:simplePos x="0" y="0"/>
                  <wp:positionH relativeFrom="column">
                    <wp:posOffset>3573487</wp:posOffset>
                  </wp:positionH>
                  <wp:positionV relativeFrom="paragraph">
                    <wp:posOffset>687489</wp:posOffset>
                  </wp:positionV>
                  <wp:extent cx="2488028" cy="1656276"/>
                  <wp:effectExtent l="0" t="0" r="0" b="0"/>
                  <wp:wrapSquare wrapText="bothSides"/>
                  <wp:docPr id="1037" name="shape1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028" cy="1656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         Это именно то состояние, которое досталось нам в наследство от наших далеких хвостатых предков. Короче, все мы в чем-то остались медведями и ёжиками и норовим на зиму спрятаться в уютную норку.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         </w:t>
            </w:r>
          </w:p>
          <w:p w:rsid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          </w:t>
            </w:r>
            <w:r w:rsidRPr="00837AAB"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  <w:t>Следует заметить, что если не проявить внимания к этой сезонной напасти, то она может со временем перерасти в настоящую болезнь!</w:t>
            </w:r>
          </w:p>
          <w:p w:rsid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</w:pPr>
          </w:p>
          <w:p w:rsid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</w:pPr>
          </w:p>
          <w:p w:rsid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</w:pPr>
          </w:p>
          <w:p w:rsid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</w:pPr>
          </w:p>
          <w:p w:rsid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</w:pPr>
          </w:p>
          <w:p w:rsid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</w:pPr>
          </w:p>
          <w:p w:rsid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</w:pPr>
          </w:p>
          <w:p w:rsid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</w:pP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b/>
                <w:bCs/>
                <w:color w:val="C75252"/>
                <w:sz w:val="24"/>
                <w:szCs w:val="24"/>
              </w:rPr>
            </w:pPr>
          </w:p>
          <w:p w:rsidR="00837AAB" w:rsidRPr="00837AAB" w:rsidRDefault="00837AAB" w:rsidP="00837AAB">
            <w:pPr>
              <w:spacing w:line="240" w:lineRule="auto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</w:p>
          <w:p w:rsidR="00E74511" w:rsidRPr="00837AAB" w:rsidRDefault="00837AAB" w:rsidP="00E74511">
            <w:pPr>
              <w:spacing w:line="240" w:lineRule="auto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lastRenderedPageBreak/>
              <w:t xml:space="preserve">            </w:t>
            </w:r>
            <w:r w:rsidR="00E74511" w:rsidRPr="00837AAB">
              <w:rPr>
                <w:rFonts w:ascii="Times New Roman" w:eastAsia="HP Simplified Light" w:hAnsi="Times New Roman" w:cs="Times New Roman"/>
                <w:b/>
                <w:bCs/>
                <w:sz w:val="24"/>
                <w:szCs w:val="24"/>
              </w:rPr>
              <w:t>Что же нужно делать?</w:t>
            </w:r>
          </w:p>
          <w:p w:rsidR="00837AAB" w:rsidRPr="00837AAB" w:rsidRDefault="00837AAB" w:rsidP="00837AAB">
            <w:pPr>
              <w:spacing w:line="240" w:lineRule="auto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Во-первых, не заморачиваться. Примите как данность, что эта вещь вполне нормальна, а вовсе не какое-то там отклонение. А раз она нормальна, то и справиться с ней не сложнее, чем с обычным насморком или простудой.</w:t>
            </w:r>
          </w:p>
          <w:p w:rsidR="00837AAB" w:rsidRPr="00837AAB" w:rsidRDefault="00837AAB" w:rsidP="00837AAB">
            <w:pPr>
              <w:spacing w:line="240" w:lineRule="auto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            Во-вторых, не пытайтесь проявлять излишнюю активность. Вам сейчас это совершенно ни к чему. Осень — пора отдыха, а не развлечений. Вот и отдыхайте себе на здоровье! </w:t>
            </w:r>
          </w:p>
          <w:p w:rsidR="00837AAB" w:rsidRPr="00837AAB" w:rsidRDefault="00837AAB" w:rsidP="00837AAB">
            <w:pPr>
              <w:spacing w:line="240" w:lineRule="auto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Вот несколько простых вещей, что вам необходимо сделать, чтобы успешно справиться с осенней депрессией. Они не потребуют от вас героических усилий, но могут реально помочь преодолеть не самое радостное время года.</w:t>
            </w:r>
          </w:p>
          <w:p w:rsidR="00837AAB" w:rsidRPr="00837AAB" w:rsidRDefault="00837AAB" w:rsidP="00837AAB">
            <w:pPr>
              <w:pStyle w:val="ae"/>
              <w:numPr>
                <w:ilvl w:val="0"/>
                <w:numId w:val="2"/>
              </w:numPr>
              <w:spacing w:after="160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Больше света в доме! Не жадничайте. Включайте все лампочки, какие найдете.  Они не дадут накопиться излишкам мелатонина (гормона сна) в вашем мозгу. Ведь именно излишек этих гормонов вызывает повышенную сонливость, вялость и апатию.</w:t>
            </w:r>
          </w:p>
          <w:p w:rsidR="00837AAB" w:rsidRPr="00837AAB" w:rsidRDefault="00837AAB" w:rsidP="00837AAB">
            <w:pPr>
              <w:pStyle w:val="ae"/>
              <w:numPr>
                <w:ilvl w:val="0"/>
                <w:numId w:val="2"/>
              </w:numPr>
              <w:spacing w:after="160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Одевайтесь теплее. Холод — это ваш враг. Не давайте ему ни единого шанса. Долой обувь без носков и рваные джинсы! Как говорит тот же датский ученый Майк Викинг, ощущение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хюгге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невозможно достичь, если испытываешь чувство холода. Поэтому датчане предпочитают носить многослойную одежду и толстые объемные шарфы.</w:t>
            </w:r>
          </w:p>
          <w:p w:rsidR="00837AAB" w:rsidRPr="003415A7" w:rsidRDefault="00837AAB" w:rsidP="003415A7">
            <w:pPr>
              <w:pStyle w:val="ae"/>
              <w:numPr>
                <w:ilvl w:val="0"/>
                <w:numId w:val="2"/>
              </w:numPr>
              <w:spacing w:after="160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Старайтесь высыпаться!  Да, многие из-за учёбы,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делайнов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не спят целыми ночами. Но дорогие мои, поймите, что СОН - ИСТОЧНИК ВАШИХ СИЛ. Никакой кофе или тот же энергетик не возобновят вам потраченные ресурсы. Ставьте на первое место своё здоровье, а тем более эмоциональное состояние. Ведь во время перемен у вас всегда есть возможность доделать или даже сделать д/з., а вот ваши потраченные нервы и силы могут привести к не очень хорошим последствиям.</w:t>
            </w:r>
          </w:p>
        </w:tc>
        <w:tc>
          <w:tcPr>
            <w:tcW w:w="4899" w:type="dxa"/>
          </w:tcPr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b/>
                <w:bCs/>
                <w:sz w:val="24"/>
                <w:szCs w:val="24"/>
              </w:rPr>
              <w:lastRenderedPageBreak/>
              <w:t>Как правильно справляться с осенней депрессией.</w:t>
            </w: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</w:t>
            </w: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Что мы чувствуем при наступлении осени? Чаще всего нас тянет зарыться дома под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одеялко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, налить тёплый </w:t>
            </w:r>
            <w:proofErr w:type="gramStart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чай ,</w:t>
            </w:r>
            <w:proofErr w:type="gram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прихватив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шоколадныеи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печеньки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, взять ноутбук и посмотреть какой-нибудь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сериальчик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. Если кратко, то ОТДОХНУТЬ.  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           А вы знали, что у датчан есть необычное, но уютное слово “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хюгге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”.  Это, чтоб вы знали, та самая фишка, что делает их одной из самой счастливой нацией на свете. Согласно докладу </w:t>
            </w:r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 xml:space="preserve">ООН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>World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>Happiness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>Report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>,</w:t>
            </w: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Дания до 2017г занимала первое место в рейтинге стран по уровню счастья его жителей.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             Датский ученый Майк Викинг написал целую </w:t>
            </w:r>
            <w:proofErr w:type="gramStart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книгу  «</w:t>
            </w:r>
            <w:proofErr w:type="spellStart"/>
            <w:proofErr w:type="gram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Хюгге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. Секрет датского счастья</w:t>
            </w:r>
            <w:proofErr w:type="gramStart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» ,</w:t>
            </w:r>
            <w:proofErr w:type="gram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в которой объясняет суть феномена. Вкратце,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хюгге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— это философия жизни, прославляющая абсолютный домашний уют.  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Вот что говорит сам автор: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i/>
                <w:iCs/>
                <w:noProof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hidden="0" allowOverlap="1" wp14:anchorId="12458195" wp14:editId="0F88DA45">
                  <wp:simplePos x="0" y="0"/>
                  <wp:positionH relativeFrom="column">
                    <wp:posOffset>-31266</wp:posOffset>
                  </wp:positionH>
                  <wp:positionV relativeFrom="paragraph">
                    <wp:posOffset>799742</wp:posOffset>
                  </wp:positionV>
                  <wp:extent cx="2019011" cy="1219200"/>
                  <wp:effectExtent l="0" t="0" r="0" b="0"/>
                  <wp:wrapSquare wrapText="bothSides"/>
                  <wp:docPr id="1038" name="shape1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011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   </w:t>
            </w:r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 xml:space="preserve">  «Речь идет о том, чтобы находиться рядом с теми, кто любим. В чувстве дома. В ощущении того, что ты находишься в безопасности, отгороженный от внешнего мира, в месте, где тебе не нужно быть бдительным».</w:t>
            </w:r>
          </w:p>
          <w:p w:rsidR="00837AAB" w:rsidRPr="00837AAB" w:rsidRDefault="00837AAB" w:rsidP="00837AAB">
            <w:pPr>
              <w:spacing w:line="240" w:lineRule="auto"/>
              <w:jc w:val="both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То есть, не проявляйте огромную активность, гуляя целыми вечерами и тусуясь на “вечеринках”, пытаясь заполнить скуку. Позвольте себе погрузиться в домашний очаг</w:t>
            </w:r>
            <w:r>
              <w:rPr>
                <w:rFonts w:ascii="Times New Roman" w:eastAsia="HP Simplified Light" w:hAnsi="Times New Roman" w:cs="Times New Roman"/>
                <w:sz w:val="24"/>
                <w:szCs w:val="24"/>
              </w:rPr>
              <w:t>.</w:t>
            </w:r>
          </w:p>
          <w:p w:rsidR="00837AAB" w:rsidRDefault="00837AAB" w:rsidP="00837AAB">
            <w:pPr>
              <w:spacing w:after="20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AB" w:rsidRDefault="00837AAB" w:rsidP="00837AAB">
            <w:pPr>
              <w:spacing w:after="20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AB" w:rsidRDefault="00837AAB" w:rsidP="00837AAB">
            <w:pPr>
              <w:spacing w:after="20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AB" w:rsidRDefault="00837AAB" w:rsidP="00837AAB">
            <w:pPr>
              <w:spacing w:after="20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AB" w:rsidRDefault="00837AAB" w:rsidP="00837AAB">
            <w:pPr>
              <w:spacing w:after="20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AB" w:rsidRDefault="00837AAB" w:rsidP="00837AAB">
            <w:pPr>
              <w:spacing w:after="20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AAB" w:rsidRPr="00837AAB" w:rsidRDefault="00837AAB" w:rsidP="00837AAB">
            <w:pPr>
              <w:pStyle w:val="ae"/>
              <w:numPr>
                <w:ilvl w:val="0"/>
                <w:numId w:val="2"/>
              </w:numPr>
              <w:spacing w:after="160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lastRenderedPageBreak/>
              <w:t>Питайтесь хорошо. Ключевое слово здесь — хорошо, а вовсе не правильно. Затевать осенью всевозможные диеты, особенно фруктово-овощные — это просто преступление!</w:t>
            </w:r>
          </w:p>
          <w:p w:rsidR="00837AAB" w:rsidRPr="00837AAB" w:rsidRDefault="00837AAB" w:rsidP="00837A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AB" w:rsidRPr="00837AAB" w:rsidRDefault="00837AAB" w:rsidP="00837AAB">
            <w:pPr>
              <w:spacing w:line="240" w:lineRule="auto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>Вот что говорит Майк Викинг по этому поводу:</w:t>
            </w:r>
          </w:p>
          <w:p w:rsidR="00837AAB" w:rsidRPr="00837AAB" w:rsidRDefault="00837AAB" w:rsidP="00837AAB">
            <w:pPr>
              <w:spacing w:line="240" w:lineRule="auto"/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 xml:space="preserve">«На самом деле высокое потребление мяса, сладостей и кофе напрямую связано с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>хюгге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 xml:space="preserve">. Это своего рода способ хорошего отношения к самому себе, возможность себя побаловать и позволить себе — да и другим — отдохнуть от требований здорового образа жизни. Сладости — это </w:t>
            </w:r>
            <w:proofErr w:type="spellStart"/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>хюгге</w:t>
            </w:r>
            <w:proofErr w:type="spellEnd"/>
            <w:r w:rsidRPr="00837AAB">
              <w:rPr>
                <w:rFonts w:ascii="Times New Roman" w:eastAsia="HP Simplified Light" w:hAnsi="Times New Roman" w:cs="Times New Roman"/>
                <w:i/>
                <w:iCs/>
                <w:sz w:val="24"/>
                <w:szCs w:val="24"/>
              </w:rPr>
              <w:t>, так же, как и пироги, кофе или горячий шоколад. А вот нарезанная палочками морковь — уже нет».</w:t>
            </w:r>
          </w:p>
          <w:p w:rsidR="00837AAB" w:rsidRPr="00837AAB" w:rsidRDefault="00837AAB" w:rsidP="00837A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AB" w:rsidRPr="00837AAB" w:rsidRDefault="00837AAB" w:rsidP="00837AAB">
            <w:pPr>
              <w:spacing w:line="240" w:lineRule="auto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  <w:r w:rsidRPr="00837AAB">
              <w:rPr>
                <w:rFonts w:ascii="Times New Roman" w:eastAsia="HP Simplified Light" w:hAnsi="Times New Roman" w:cs="Times New Roman"/>
                <w:sz w:val="24"/>
                <w:szCs w:val="24"/>
              </w:rPr>
              <w:t xml:space="preserve">          </w:t>
            </w:r>
          </w:p>
          <w:p w:rsidR="00837AAB" w:rsidRPr="00837AAB" w:rsidRDefault="00837AAB" w:rsidP="00837AAB">
            <w:pPr>
              <w:spacing w:line="240" w:lineRule="auto"/>
              <w:rPr>
                <w:rFonts w:ascii="Times New Roman" w:eastAsia="HP Simplified Light" w:hAnsi="Times New Roman" w:cs="Times New Roman"/>
                <w:sz w:val="24"/>
                <w:szCs w:val="24"/>
              </w:rPr>
            </w:pPr>
          </w:p>
          <w:p w:rsidR="00837AAB" w:rsidRPr="00837AAB" w:rsidRDefault="00837AAB" w:rsidP="00837A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AAB" w:rsidRPr="00837AAB" w:rsidRDefault="00E74511" w:rsidP="00837AAB">
            <w:pPr>
              <w:spacing w:after="20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Яштуганова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Айвика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9б</w:t>
            </w:r>
          </w:p>
        </w:tc>
      </w:tr>
    </w:tbl>
    <w:p w:rsidR="00E74511" w:rsidRDefault="00E74511" w:rsidP="003415A7">
      <w:pPr>
        <w:rPr>
          <w:rFonts w:eastAsia="HP Simplified Light"/>
          <w:b/>
          <w:bCs/>
          <w:color w:val="C75252"/>
          <w:sz w:val="34"/>
          <w:szCs w:val="34"/>
        </w:rPr>
      </w:pPr>
    </w:p>
    <w:p w:rsidR="003415A7" w:rsidRDefault="003415A7" w:rsidP="003415A7">
      <w:pPr>
        <w:rPr>
          <w:rFonts w:ascii="HP Simplified Light" w:eastAsia="HP Simplified Light" w:hAnsi="HP Simplified Light"/>
          <w:b/>
          <w:bCs/>
          <w:color w:val="C75252"/>
          <w:sz w:val="34"/>
          <w:szCs w:val="34"/>
        </w:rPr>
      </w:pPr>
      <w:r>
        <w:rPr>
          <w:rFonts w:ascii="HP Simplified Light" w:eastAsia="HP Simplified Light" w:hAnsi="HP Simplified Light"/>
          <w:b/>
          <w:bCs/>
          <w:color w:val="C75252"/>
          <w:sz w:val="34"/>
          <w:szCs w:val="34"/>
        </w:rPr>
        <w:lastRenderedPageBreak/>
        <w:t xml:space="preserve">Основные меры профилактики </w:t>
      </w:r>
      <w:proofErr w:type="spellStart"/>
      <w:r>
        <w:rPr>
          <w:rFonts w:ascii="HP Simplified Light" w:eastAsia="HP Simplified Light" w:hAnsi="HP Simplified Light"/>
          <w:b/>
          <w:bCs/>
          <w:color w:val="C75252"/>
          <w:sz w:val="34"/>
          <w:szCs w:val="34"/>
        </w:rPr>
        <w:t>коронавирусной</w:t>
      </w:r>
      <w:proofErr w:type="spellEnd"/>
      <w:r>
        <w:rPr>
          <w:rFonts w:ascii="HP Simplified Light" w:eastAsia="HP Simplified Light" w:hAnsi="HP Simplified Light"/>
          <w:b/>
          <w:bCs/>
          <w:color w:val="C75252"/>
          <w:sz w:val="34"/>
          <w:szCs w:val="34"/>
        </w:rPr>
        <w:t xml:space="preserve"> инфекции.</w:t>
      </w:r>
    </w:p>
    <w:p w:rsidR="003415A7" w:rsidRDefault="003415A7" w:rsidP="003415A7">
      <w:pPr>
        <w:rPr>
          <w:rFonts w:ascii="HP Simplified Light" w:eastAsia="HP Simplified Light" w:hAnsi="HP Simplified Light"/>
        </w:rPr>
      </w:pPr>
      <w:r>
        <w:rPr>
          <w:rFonts w:ascii="HP Simplified Light" w:eastAsia="HP Simplified Light" w:hAnsi="HP Simplified Light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hidden="0" allowOverlap="1" wp14:anchorId="63B30F48" wp14:editId="675E1904">
                <wp:simplePos x="0" y="0"/>
                <wp:positionH relativeFrom="column">
                  <wp:posOffset>-419361</wp:posOffset>
                </wp:positionH>
                <wp:positionV relativeFrom="paragraph">
                  <wp:posOffset>105519</wp:posOffset>
                </wp:positionV>
                <wp:extent cx="7026087" cy="22413"/>
                <wp:effectExtent l="73025" t="53975" r="73025" b="92075"/>
                <wp:wrapNone/>
                <wp:docPr id="1041" name="shape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6087" cy="2241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rgbClr val="C75252">
                                <a:shade val="51000"/>
                                <a:satMod val="129999"/>
                              </a:srgbClr>
                            </a:gs>
                            <a:gs pos="80000">
                              <a:srgbClr val="C75252">
                                <a:shade val="93000"/>
                                <a:satMod val="129999"/>
                              </a:srgbClr>
                            </a:gs>
                            <a:gs pos="100000">
                              <a:srgbClr val="C7525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  <a:tileRect/>
                        </a:gradFill>
                        <a:ln w="12700">
                          <a:solidFill>
                            <a:srgbClr val="C75252"/>
                          </a:solidFill>
                        </a:ln>
                        <a:effectLst>
                          <a:outerShdw blurRad="63500" dist="23000" dir="5400000" rotWithShape="0">
                            <a:prstClr val="black">
                              <a:alpha val="35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>
                            <a:shade val="95000"/>
                            <a:satMod val="104999"/>
                          </a:schemeClr>
                        </a:lnRef>
                        <a:fillRef idx="0">
                          <a:prstClr val="black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41FD2" id="shape1041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pt,8.3pt" to="520.2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" filled="t" fillcolor="#a02d2d" strokecolor="#c75252" strokeweight="1pt">
                <v:fill color2="#d63c3c" rotate="t" angle="180" colors="0 #a02d2d;52429f #d23e3e;1 #d63c3c" focus="100%" type="gradient">
                  <o:fill v:ext="view" type="gradientUnscaled"/>
                </v:fill>
                <v:shadow on="t" color="black" opacity="22937f" origin=",.5" offset="0,.63889mm"/>
              </v:line>
            </w:pict>
          </mc:Fallback>
        </mc:AlternateContent>
      </w:r>
    </w:p>
    <w:p w:rsidR="003415A7" w:rsidRDefault="003415A7" w:rsidP="003415A7">
      <w:pPr>
        <w:rPr>
          <w:rFonts w:ascii="HP Simplified Light" w:eastAsia="HP Simplified Light" w:hAnsi="HP Simplified Light"/>
        </w:rPr>
      </w:pPr>
    </w:p>
    <w:p w:rsidR="003415A7" w:rsidRDefault="003415A7" w:rsidP="003415A7">
      <w:pPr>
        <w:rPr>
          <w:rFonts w:ascii="HP Simplified Light" w:eastAsia="HP Simplified Light" w:hAnsi="HP Simplified Light"/>
          <w:sz w:val="28"/>
          <w:szCs w:val="28"/>
        </w:rPr>
      </w:pPr>
      <w:r>
        <w:rPr>
          <w:rFonts w:ascii="HP Simplified Light" w:eastAsia="HP Simplified Light" w:hAnsi="HP Simplified Light"/>
          <w:b/>
          <w:bCs/>
          <w:sz w:val="28"/>
          <w:szCs w:val="28"/>
        </w:rPr>
        <w:t>Вот основные меры профилактики, которые должен соблюдать каждый человек:</w:t>
      </w:r>
    </w:p>
    <w:p w:rsidR="003415A7" w:rsidRDefault="003415A7" w:rsidP="003415A7">
      <w:pPr>
        <w:jc w:val="both"/>
        <w:rPr>
          <w:rFonts w:ascii="HP Simplified Light" w:eastAsia="HP Simplified Light" w:hAnsi="HP Simplified Light"/>
          <w:sz w:val="28"/>
          <w:szCs w:val="28"/>
        </w:rPr>
      </w:pPr>
      <w:r>
        <w:rPr>
          <w:rFonts w:ascii="HP Simplified Light" w:eastAsia="HP Simplified Light" w:hAnsi="HP Simplified Light"/>
          <w:sz w:val="28"/>
          <w:szCs w:val="28"/>
        </w:rPr>
        <w:t xml:space="preserve">1. Не прикасаться руками к лицу. Ученые подсчитали, что в среднем человек за час 25 раз трогает свое лицо руками. </w:t>
      </w:r>
    </w:p>
    <w:p w:rsidR="003415A7" w:rsidRDefault="003415A7" w:rsidP="003415A7">
      <w:pPr>
        <w:jc w:val="both"/>
        <w:rPr>
          <w:rFonts w:ascii="HP Simplified Light" w:eastAsia="HP Simplified Light" w:hAnsi="HP Simplified Light"/>
          <w:sz w:val="28"/>
          <w:szCs w:val="28"/>
        </w:rPr>
      </w:pPr>
      <w:r>
        <w:rPr>
          <w:rFonts w:ascii="HP Simplified Light" w:eastAsia="HP Simplified Light" w:hAnsi="HP Simplified Light"/>
          <w:sz w:val="28"/>
          <w:szCs w:val="28"/>
        </w:rPr>
        <w:t xml:space="preserve">2. Мыть руки. Такая вроде бы простая и элементарная процедура на настоящий момент считается самой эффективной профилактикой COVID-19. Руки надо мыть как можно чаще, причем делать это нужно в течение 40-60 секунд. </w:t>
      </w:r>
    </w:p>
    <w:p w:rsidR="003415A7" w:rsidRDefault="003415A7" w:rsidP="003415A7">
      <w:pPr>
        <w:jc w:val="both"/>
        <w:rPr>
          <w:rFonts w:ascii="HP Simplified Light" w:eastAsia="HP Simplified Light" w:hAnsi="HP Simplified Light"/>
          <w:sz w:val="28"/>
          <w:szCs w:val="28"/>
        </w:rPr>
      </w:pPr>
      <w:r>
        <w:rPr>
          <w:rFonts w:ascii="HP Simplified Light" w:eastAsia="HP Simplified Light" w:hAnsi="HP Simplified Light"/>
          <w:sz w:val="28"/>
          <w:szCs w:val="28"/>
        </w:rPr>
        <w:t xml:space="preserve">3. Использовать антисептики. Длительность обработки рук составляет 20-30 секунд. </w:t>
      </w:r>
    </w:p>
    <w:p w:rsidR="003415A7" w:rsidRDefault="003415A7" w:rsidP="003415A7">
      <w:pPr>
        <w:jc w:val="both"/>
        <w:rPr>
          <w:rFonts w:ascii="HP Simplified Light" w:eastAsia="HP Simplified Light" w:hAnsi="HP Simplified Light"/>
          <w:sz w:val="28"/>
          <w:szCs w:val="28"/>
        </w:rPr>
      </w:pPr>
      <w:r>
        <w:rPr>
          <w:rFonts w:ascii="HP Simplified Light" w:eastAsia="HP Simplified Light" w:hAnsi="HP Simplified Light"/>
          <w:sz w:val="28"/>
          <w:szCs w:val="28"/>
        </w:rPr>
        <w:t xml:space="preserve">4. Если во время чихания и кашля прикрывать рот и нос, экспансию COVID-19 можно предотвратить. Кашлять и чихать нужно в салфетку, а если ее под рукой нет – в сгиб локтя. </w:t>
      </w:r>
    </w:p>
    <w:p w:rsidR="003415A7" w:rsidRDefault="003415A7" w:rsidP="003415A7">
      <w:pPr>
        <w:jc w:val="both"/>
        <w:rPr>
          <w:rFonts w:ascii="HP Simplified Light" w:eastAsia="HP Simplified Light" w:hAnsi="HP Simplified Light"/>
          <w:sz w:val="28"/>
          <w:szCs w:val="28"/>
        </w:rPr>
      </w:pPr>
      <w:r>
        <w:rPr>
          <w:rFonts w:ascii="HP Simplified Light" w:eastAsia="HP Simplified Light" w:hAnsi="HP Simplified Light"/>
          <w:sz w:val="28"/>
          <w:szCs w:val="28"/>
        </w:rPr>
        <w:t>5. Носить маску. Данное изделие предназначено для больных людей, а также для тех, кто ухаживает за больными.  Менять маску нужно каждые 2-3 часа, повторно использовать ее нельзя.</w:t>
      </w:r>
    </w:p>
    <w:p w:rsidR="003415A7" w:rsidRDefault="003415A7" w:rsidP="003415A7">
      <w:pPr>
        <w:jc w:val="both"/>
        <w:rPr>
          <w:rFonts w:ascii="HP Simplified Light" w:eastAsia="HP Simplified Light" w:hAnsi="HP Simplified Light"/>
          <w:sz w:val="28"/>
          <w:szCs w:val="28"/>
        </w:rPr>
      </w:pPr>
      <w:r>
        <w:rPr>
          <w:rFonts w:ascii="HP Simplified Light" w:eastAsia="HP Simplified Light" w:hAnsi="HP Simplified Light"/>
          <w:sz w:val="28"/>
          <w:szCs w:val="28"/>
        </w:rPr>
        <w:t xml:space="preserve">6. Избегать близких контактов, оставаться на самоизоляции. </w:t>
      </w:r>
    </w:p>
    <w:p w:rsidR="003415A7" w:rsidRDefault="003415A7" w:rsidP="003415A7">
      <w:pPr>
        <w:jc w:val="both"/>
        <w:rPr>
          <w:rFonts w:ascii="HP Simplified Light" w:eastAsia="HP Simplified Light" w:hAnsi="HP Simplified Light"/>
          <w:sz w:val="28"/>
          <w:szCs w:val="28"/>
        </w:rPr>
      </w:pPr>
      <w:r>
        <w:rPr>
          <w:rFonts w:ascii="HP Simplified Light" w:eastAsia="HP Simplified Light" w:hAnsi="HP Simplified Light"/>
          <w:sz w:val="28"/>
          <w:szCs w:val="28"/>
        </w:rPr>
        <w:t>7. Проветривание помещения. Приток свежего воздуха снижает вирусную нагрузку.</w:t>
      </w:r>
    </w:p>
    <w:p w:rsidR="003415A7" w:rsidRDefault="003415A7" w:rsidP="003415A7">
      <w:pPr>
        <w:rPr>
          <w:sz w:val="28"/>
          <w:szCs w:val="28"/>
        </w:rPr>
      </w:pPr>
    </w:p>
    <w:p w:rsidR="003415A7" w:rsidRDefault="003415A7" w:rsidP="003415A7">
      <w:pPr>
        <w:rPr>
          <w:sz w:val="28"/>
          <w:szCs w:val="28"/>
        </w:rPr>
      </w:pPr>
    </w:p>
    <w:p w:rsidR="003415A7" w:rsidRDefault="003415A7" w:rsidP="003415A7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8656" behindDoc="0" locked="0" layoutInCell="1" hidden="0" allowOverlap="1" wp14:anchorId="1FF2A2D2" wp14:editId="3A5D0923">
            <wp:simplePos x="0" y="0"/>
            <wp:positionH relativeFrom="column">
              <wp:posOffset>2409825</wp:posOffset>
            </wp:positionH>
            <wp:positionV relativeFrom="paragraph">
              <wp:posOffset>-6635115</wp:posOffset>
            </wp:positionV>
            <wp:extent cx="4056380" cy="3086100"/>
            <wp:effectExtent l="0" t="0" r="1270" b="0"/>
            <wp:wrapSquare wrapText="bothSides"/>
            <wp:docPr id="1040" name="shape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638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15A7" w:rsidRDefault="003415A7" w:rsidP="003415A7">
      <w:pPr>
        <w:rPr>
          <w:sz w:val="28"/>
          <w:szCs w:val="28"/>
        </w:rPr>
      </w:pPr>
    </w:p>
    <w:p w:rsidR="003415A7" w:rsidRDefault="003415A7" w:rsidP="003415A7">
      <w:pPr>
        <w:rPr>
          <w:sz w:val="28"/>
          <w:szCs w:val="28"/>
        </w:rPr>
      </w:pPr>
    </w:p>
    <w:p w:rsidR="003415A7" w:rsidRDefault="003415A7" w:rsidP="003415A7">
      <w:pPr>
        <w:rPr>
          <w:sz w:val="28"/>
          <w:szCs w:val="28"/>
        </w:rPr>
      </w:pPr>
    </w:p>
    <w:p w:rsidR="003415A7" w:rsidRDefault="003415A7" w:rsidP="003415A7">
      <w:pPr>
        <w:rPr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898"/>
        <w:gridCol w:w="4899"/>
      </w:tblGrid>
      <w:tr w:rsidR="00E74511" w:rsidRPr="00E74511" w:rsidTr="00E74511">
        <w:tc>
          <w:tcPr>
            <w:tcW w:w="4898" w:type="dxa"/>
          </w:tcPr>
          <w:p w:rsidR="00E74511" w:rsidRPr="00E74511" w:rsidRDefault="00E74511" w:rsidP="00E74511">
            <w:pPr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noProof/>
                <w:sz w:val="22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3889375</wp:posOffset>
                  </wp:positionH>
                  <wp:positionV relativeFrom="paragraph">
                    <wp:posOffset>358140</wp:posOffset>
                  </wp:positionV>
                  <wp:extent cx="2110105" cy="1421130"/>
                  <wp:effectExtent l="0" t="0" r="4445" b="7620"/>
                  <wp:wrapSquare wrapText="bothSides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1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105" cy="1421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4511">
              <w:rPr>
                <w:rFonts w:ascii="Calibri" w:eastAsia="Segoe UI Symbol" w:hAnsi="Calibri" w:cs="Calibri"/>
                <w:b/>
                <w:bCs/>
                <w:sz w:val="22"/>
              </w:rPr>
              <w:t>Календарь</w:t>
            </w:r>
            <w:r w:rsidRPr="00E74511">
              <w:rPr>
                <w:rFonts w:ascii="Segoe UI Symbol" w:eastAsia="Segoe UI Symbol" w:hAnsi="Segoe UI Symbol"/>
                <w:b/>
                <w:bCs/>
                <w:sz w:val="22"/>
              </w:rPr>
              <w:t xml:space="preserve"> </w:t>
            </w:r>
            <w:r w:rsidRPr="00E74511">
              <w:rPr>
                <w:rFonts w:ascii="Calibri" w:eastAsia="Segoe UI Symbol" w:hAnsi="Calibri" w:cs="Calibri"/>
                <w:b/>
                <w:bCs/>
                <w:sz w:val="22"/>
              </w:rPr>
              <w:t>событий</w:t>
            </w:r>
            <w:r w:rsidRPr="00E74511">
              <w:rPr>
                <w:rFonts w:ascii="Segoe UI Symbol" w:eastAsia="Segoe UI Symbol" w:hAnsi="Segoe UI Symbol"/>
                <w:b/>
                <w:bCs/>
                <w:sz w:val="22"/>
              </w:rPr>
              <w:t>:</w:t>
            </w: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>1 сентября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-   День знаний!</w:t>
            </w: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>2 сентября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-   День окончания Второй Мировой Войны.</w:t>
            </w: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>3 сентября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-   День солидарности в борьбе с терроризмом!</w:t>
            </w: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                              А также день открытия уникальности ДНК.</w:t>
            </w: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>5 сентября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-   Международный день Благотворительности.</w:t>
            </w: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eastAsiaTheme="minorEastAsia"/>
                <w:noProof/>
                <w:sz w:val="22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4213860</wp:posOffset>
                  </wp:positionH>
                  <wp:positionV relativeFrom="paragraph">
                    <wp:posOffset>125730</wp:posOffset>
                  </wp:positionV>
                  <wp:extent cx="1747520" cy="1310640"/>
                  <wp:effectExtent l="0" t="0" r="5080" b="3810"/>
                  <wp:wrapSquare wrapText="bothSides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520" cy="1310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 xml:space="preserve">8 сентября 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>-   Международный день Грамотности.</w:t>
            </w: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>9 сентября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-   Всемирный день Красоты.</w:t>
            </w:r>
          </w:p>
          <w:p w:rsidR="00E74511" w:rsidRPr="00E74511" w:rsidRDefault="00E74511" w:rsidP="00E74511">
            <w:pPr>
              <w:spacing w:line="276" w:lineRule="auto"/>
              <w:ind w:leftChars="84" w:left="1905" w:hanging="1745"/>
              <w:rPr>
                <w:rFonts w:ascii="HP Simplified Light" w:eastAsia="HP Simplified Light" w:hAnsi="HP Simplified Light" w:cs="Times New Roman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                          Д</w:t>
            </w:r>
            <w:r w:rsidRPr="00E74511">
              <w:rPr>
                <w:rFonts w:ascii="HP Simplified Light" w:eastAsia="HP Simplified Light" w:hAnsi="HP Simplified Light" w:cs="Times New Roman"/>
                <w:sz w:val="22"/>
              </w:rPr>
              <w:t xml:space="preserve">ень памяти русских </w:t>
            </w:r>
            <w:proofErr w:type="gramStart"/>
            <w:r w:rsidRPr="00E74511">
              <w:rPr>
                <w:rFonts w:ascii="HP Simplified Light" w:eastAsia="HP Simplified Light" w:hAnsi="HP Simplified Light" w:cs="Times New Roman"/>
                <w:sz w:val="22"/>
              </w:rPr>
              <w:t xml:space="preserve">воинов,   </w:t>
            </w:r>
            <w:proofErr w:type="gramEnd"/>
            <w:r w:rsidRPr="00E74511">
              <w:rPr>
                <w:rFonts w:ascii="HP Simplified Light" w:eastAsia="HP Simplified Light" w:hAnsi="HP Simplified Light" w:cs="Times New Roman"/>
                <w:sz w:val="22"/>
              </w:rPr>
              <w:t xml:space="preserve"> павших при обороне            Севастополя.</w:t>
            </w:r>
          </w:p>
          <w:p w:rsidR="00E74511" w:rsidRPr="00E74511" w:rsidRDefault="00E74511" w:rsidP="00E74511">
            <w:pPr>
              <w:spacing w:after="60" w:line="276" w:lineRule="auto"/>
              <w:ind w:left="1853" w:hanging="1853"/>
              <w:rPr>
                <w:rFonts w:ascii="HP Simplified Light" w:eastAsia="HP Simplified Light" w:hAnsi="HP Simplified Light"/>
                <w:sz w:val="22"/>
                <w:lang w:eastAsia="ko-KR"/>
              </w:rPr>
            </w:pPr>
          </w:p>
          <w:p w:rsidR="00E74511" w:rsidRPr="00E74511" w:rsidRDefault="00E74511" w:rsidP="00E74511">
            <w:pPr>
              <w:spacing w:after="60" w:line="276" w:lineRule="auto"/>
              <w:ind w:left="1853" w:hanging="1853"/>
              <w:rPr>
                <w:rFonts w:ascii="HP Simplified Light" w:eastAsia="HP Simplified Light" w:hAnsi="HP Simplified Light" w:cs="Times New Roman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>12 сентября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-  Всемирный день оказания первой медицинской    помощи.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 w:cs="Times New Roman"/>
                <w:sz w:val="22"/>
              </w:rPr>
            </w:pPr>
            <w:r w:rsidRPr="00E74511">
              <w:rPr>
                <w:rFonts w:ascii="HP Simplified Light" w:eastAsia="HP Simplified Light" w:hAnsi="HP Simplified Light" w:cs="Times New Roman"/>
                <w:sz w:val="22"/>
              </w:rPr>
              <w:t xml:space="preserve">                                День осознанности.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 w:cs="Times New Roman"/>
                <w:sz w:val="22"/>
              </w:rPr>
            </w:pP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 w:cs="Times New Roman"/>
                <w:sz w:val="22"/>
              </w:rPr>
            </w:pPr>
            <w:r w:rsidRPr="00E74511">
              <w:rPr>
                <w:rFonts w:ascii="HP Simplified Light" w:eastAsia="HP Simplified Light" w:hAnsi="HP Simplified Light" w:cs="Times New Roman"/>
                <w:b/>
                <w:bCs/>
                <w:sz w:val="22"/>
              </w:rPr>
              <w:t>13 сентября</w:t>
            </w:r>
            <w:r w:rsidRPr="00E74511">
              <w:rPr>
                <w:rFonts w:ascii="HP Simplified Light" w:eastAsia="HP Simplified Light" w:hAnsi="HP Simplified Light" w:cs="Times New Roman"/>
                <w:sz w:val="22"/>
              </w:rPr>
              <w:t xml:space="preserve"> - День позитивного мышления.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  <w:lang w:eastAsia="ko-KR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                                День озера Байкал.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 xml:space="preserve">15 сентября 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>- Международный день Демократии.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 xml:space="preserve">18 сентября 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>- Международный день электронной книги.</w:t>
            </w:r>
          </w:p>
          <w:p w:rsidR="00E74511" w:rsidRPr="00E74511" w:rsidRDefault="00E74511" w:rsidP="00E74511">
            <w:pPr>
              <w:spacing w:after="60" w:line="276" w:lineRule="auto"/>
              <w:ind w:firstLine="0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after="60" w:line="276" w:lineRule="auto"/>
              <w:rPr>
                <w:rFonts w:eastAsia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           </w:t>
            </w:r>
          </w:p>
        </w:tc>
        <w:tc>
          <w:tcPr>
            <w:tcW w:w="4899" w:type="dxa"/>
          </w:tcPr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 xml:space="preserve">19 </w:t>
            </w:r>
            <w:proofErr w:type="spellStart"/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>сентбяря</w:t>
            </w:r>
            <w:proofErr w:type="spellEnd"/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 xml:space="preserve"> 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>- Всероссийский день    Бега.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                             День гимнастики.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>21 сентября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- Международный день Мира.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                             Всемирный день Благодарности.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>22 сентября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- День осеннего равноденствия.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                              Всемирный день Носорогов.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>23 сентября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- День рождение жевательной резинки.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                             День рождения поисковой системы Яндекс.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 xml:space="preserve">25 сентября 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>- Всемирный день сновидений.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                              Всемирный день таблицы умножения.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eastAsiaTheme="minorEastAsia"/>
                <w:noProof/>
                <w:sz w:val="22"/>
              </w:rPr>
              <w:drawing>
                <wp:anchor distT="0" distB="0" distL="114300" distR="114300" simplePos="0" relativeHeight="251725824" behindDoc="0" locked="0" layoutInCell="1" allowOverlap="1" wp14:anchorId="32B4F152" wp14:editId="629A9C65">
                  <wp:simplePos x="0" y="0"/>
                  <wp:positionH relativeFrom="column">
                    <wp:posOffset>4227195</wp:posOffset>
                  </wp:positionH>
                  <wp:positionV relativeFrom="paragraph">
                    <wp:posOffset>281305</wp:posOffset>
                  </wp:positionV>
                  <wp:extent cx="2018030" cy="1344295"/>
                  <wp:effectExtent l="0" t="0" r="1270" b="8255"/>
                  <wp:wrapSquare wrapText="bothSides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1344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 xml:space="preserve">26 сентября 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>- Всемирный день здоровья окружающей среды.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                             День астрономии.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Default="00E74511" w:rsidP="00E74511">
            <w:pPr>
              <w:spacing w:after="60" w:line="276" w:lineRule="auto"/>
              <w:rPr>
                <w:rFonts w:eastAsia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 xml:space="preserve">27 сентября 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- День рождение поисковой системы </w:t>
            </w:r>
            <w:proofErr w:type="spellStart"/>
            <w:r w:rsidRPr="00E74511">
              <w:rPr>
                <w:rFonts w:ascii="HP Simplified Light" w:eastAsia="HP Simplified Light" w:hAnsi="HP Simplified Light"/>
                <w:sz w:val="22"/>
              </w:rPr>
              <w:t>Google</w:t>
            </w:r>
            <w:proofErr w:type="spellEnd"/>
            <w:r w:rsidRPr="00E74511">
              <w:rPr>
                <w:rFonts w:ascii="HP Simplified Light" w:eastAsia="HP Simplified Light" w:hAnsi="HP Simplified Light"/>
                <w:sz w:val="22"/>
              </w:rPr>
              <w:t>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День </w:t>
            </w:r>
            <w:proofErr w:type="spellStart"/>
            <w:r w:rsidRPr="00E74511">
              <w:rPr>
                <w:rFonts w:ascii="HP Simplified Light" w:eastAsia="HP Simplified Light" w:hAnsi="HP Simplified Light"/>
                <w:sz w:val="22"/>
              </w:rPr>
              <w:t>дружбана</w:t>
            </w:r>
            <w:proofErr w:type="spellEnd"/>
            <w:r w:rsidRPr="00E74511">
              <w:rPr>
                <w:rFonts w:ascii="HP Simplified Light" w:eastAsia="HP Simplified Light" w:hAnsi="HP Simplified Light"/>
                <w:sz w:val="22"/>
              </w:rPr>
              <w:t>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 xml:space="preserve">28 сентября 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>- Всемирный день борьбы против бешенства.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>29 сентября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- Всемирный день Сердца.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sz w:val="22"/>
              </w:rPr>
              <w:t xml:space="preserve">                               День кофе.</w:t>
            </w: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</w:p>
          <w:p w:rsidR="00E74511" w:rsidRPr="00E74511" w:rsidRDefault="00E74511" w:rsidP="00E74511">
            <w:pPr>
              <w:spacing w:after="60" w:line="276" w:lineRule="auto"/>
              <w:rPr>
                <w:rFonts w:ascii="HP Simplified Light" w:eastAsia="HP Simplified Light" w:hAnsi="HP Simplified Light"/>
                <w:sz w:val="22"/>
              </w:rPr>
            </w:pPr>
            <w:r w:rsidRPr="00E74511">
              <w:rPr>
                <w:rFonts w:ascii="HP Simplified Light" w:eastAsia="HP Simplified Light" w:hAnsi="HP Simplified Light"/>
                <w:b/>
                <w:bCs/>
                <w:sz w:val="22"/>
              </w:rPr>
              <w:t xml:space="preserve">30 сентября </w:t>
            </w:r>
            <w:r w:rsidRPr="00E74511">
              <w:rPr>
                <w:rFonts w:ascii="HP Simplified Light" w:eastAsia="HP Simplified Light" w:hAnsi="HP Simplified Light"/>
                <w:sz w:val="22"/>
              </w:rPr>
              <w:t>- День интернета в России.</w:t>
            </w:r>
          </w:p>
          <w:p w:rsidR="00E74511" w:rsidRPr="00E74511" w:rsidRDefault="00E74511" w:rsidP="003415A7">
            <w:pPr>
              <w:ind w:firstLine="0"/>
              <w:rPr>
                <w:sz w:val="22"/>
              </w:rPr>
            </w:pPr>
          </w:p>
        </w:tc>
      </w:tr>
    </w:tbl>
    <w:p w:rsidR="00E74511" w:rsidRPr="00E74511" w:rsidRDefault="00E74511" w:rsidP="00E74511">
      <w:pPr>
        <w:pStyle w:val="afe"/>
        <w:jc w:val="center"/>
        <w:rPr>
          <w:lang w:val="ru-RU"/>
        </w:rPr>
      </w:pPr>
      <w:r>
        <w:rPr>
          <w:lang w:val="ru-RU"/>
        </w:rPr>
        <w:lastRenderedPageBreak/>
        <w:t>Разгадай кроссворд «</w:t>
      </w:r>
      <w:proofErr w:type="spellStart"/>
      <w:r>
        <w:t>Животные</w:t>
      </w:r>
      <w:proofErr w:type="spellEnd"/>
      <w:r>
        <w:rPr>
          <w:lang w:val="ru-RU"/>
        </w:rPr>
        <w:t>»</w:t>
      </w:r>
      <w:bookmarkStart w:id="0" w:name="_GoBack"/>
      <w:bookmarkEnd w:id="0"/>
    </w:p>
    <w:tbl>
      <w:tblPr>
        <w:tblW w:w="7200" w:type="dxa"/>
        <w:tblInd w:w="1036" w:type="dxa"/>
        <w:tblLook w:val="04A0" w:firstRow="1" w:lastRow="0" w:firstColumn="1" w:lastColumn="0" w:noHBand="0" w:noVBand="1"/>
      </w:tblPr>
      <w:tblGrid>
        <w:gridCol w:w="456"/>
        <w:gridCol w:w="434"/>
        <w:gridCol w:w="408"/>
        <w:gridCol w:w="434"/>
        <w:gridCol w:w="408"/>
        <w:gridCol w:w="408"/>
        <w:gridCol w:w="409"/>
        <w:gridCol w:w="409"/>
        <w:gridCol w:w="409"/>
        <w:gridCol w:w="409"/>
        <w:gridCol w:w="409"/>
        <w:gridCol w:w="435"/>
        <w:gridCol w:w="435"/>
        <w:gridCol w:w="435"/>
        <w:gridCol w:w="409"/>
        <w:gridCol w:w="409"/>
        <w:gridCol w:w="409"/>
        <w:gridCol w:w="409"/>
        <w:gridCol w:w="409"/>
        <w:gridCol w:w="409"/>
        <w:gridCol w:w="409"/>
      </w:tblGrid>
      <w:tr w:rsidR="00E74511" w:rsidRPr="00B72B02" w:rsidTr="00E1281E">
        <w:trPr>
          <w:trHeight w:val="24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5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6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7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8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9</w:t>
            </w:r>
            <w:r>
              <w:t xml:space="preserve">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10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11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12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13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14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sz w:val="20"/>
                <w:szCs w:val="16"/>
                <w:vertAlign w:val="superscript"/>
              </w:rPr>
              <w:t>15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1281E">
        <w:trPr>
          <w:trHeight w:val="24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  <w:tr w:rsidR="00E74511" w:rsidRPr="00B72B02" w:rsidTr="00E74511">
        <w:trPr>
          <w:trHeight w:val="5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:rsidR="00E74511" w:rsidRPr="00B72B02" w:rsidRDefault="00E74511" w:rsidP="00E1281E">
            <w:pPr>
              <w:spacing w:line="240" w:lineRule="auto"/>
            </w:pPr>
            <w:r>
              <w:rPr>
                <w:color w:val="A6A6A6"/>
              </w:rPr>
              <w:t>X</w:t>
            </w:r>
          </w:p>
        </w:tc>
      </w:tr>
    </w:tbl>
    <w:p w:rsidR="00E74511" w:rsidRPr="00341791" w:rsidRDefault="00E74511" w:rsidP="00E74511">
      <w:r w:rsidRPr="00341791">
        <w:br/>
      </w:r>
      <w:r w:rsidRPr="00341791">
        <w:rPr>
          <w:b/>
          <w:sz w:val="28"/>
        </w:rPr>
        <w:t>По горизонтали</w:t>
      </w:r>
      <w:r w:rsidRPr="00341791">
        <w:br/>
      </w:r>
      <w:r w:rsidRPr="00341791">
        <w:rPr>
          <w:b/>
          <w:sz w:val="20"/>
          <w:szCs w:val="20"/>
        </w:rPr>
        <w:t>4</w:t>
      </w:r>
      <w:r w:rsidRPr="00341791">
        <w:rPr>
          <w:sz w:val="20"/>
          <w:szCs w:val="20"/>
        </w:rPr>
        <w:t xml:space="preserve">. Сердитый недотрога / Живёт в глуши лесной. / Иголок очень много, / </w:t>
      </w:r>
      <w:proofErr w:type="gramStart"/>
      <w:r w:rsidRPr="00341791">
        <w:rPr>
          <w:sz w:val="20"/>
          <w:szCs w:val="20"/>
        </w:rPr>
        <w:t>А</w:t>
      </w:r>
      <w:proofErr w:type="gramEnd"/>
      <w:r w:rsidRPr="00341791">
        <w:rPr>
          <w:sz w:val="20"/>
          <w:szCs w:val="20"/>
        </w:rPr>
        <w:t xml:space="preserve"> нитки не одной.  </w:t>
      </w:r>
      <w:r w:rsidRPr="00341791">
        <w:rPr>
          <w:b/>
          <w:sz w:val="20"/>
          <w:szCs w:val="20"/>
        </w:rPr>
        <w:t>5</w:t>
      </w:r>
      <w:r w:rsidRPr="00341791">
        <w:rPr>
          <w:sz w:val="20"/>
          <w:szCs w:val="20"/>
        </w:rPr>
        <w:t xml:space="preserve">. Зверь я горбатый, / </w:t>
      </w:r>
      <w:proofErr w:type="gramStart"/>
      <w:r w:rsidRPr="00341791">
        <w:rPr>
          <w:sz w:val="20"/>
          <w:szCs w:val="20"/>
        </w:rPr>
        <w:t>А</w:t>
      </w:r>
      <w:proofErr w:type="gramEnd"/>
      <w:r w:rsidRPr="00341791">
        <w:rPr>
          <w:sz w:val="20"/>
          <w:szCs w:val="20"/>
        </w:rPr>
        <w:t xml:space="preserve"> нравлюсь ребятам.  </w:t>
      </w:r>
      <w:r w:rsidRPr="00341791">
        <w:rPr>
          <w:b/>
          <w:sz w:val="20"/>
          <w:szCs w:val="20"/>
        </w:rPr>
        <w:t>7</w:t>
      </w:r>
      <w:r w:rsidRPr="00341791">
        <w:rPr>
          <w:sz w:val="20"/>
          <w:szCs w:val="20"/>
        </w:rPr>
        <w:t xml:space="preserve">. Кто зимой холодной / Ходит злой, голодный?  </w:t>
      </w:r>
      <w:r w:rsidRPr="00341791">
        <w:rPr>
          <w:b/>
          <w:sz w:val="20"/>
          <w:szCs w:val="20"/>
        </w:rPr>
        <w:t>10</w:t>
      </w:r>
      <w:r w:rsidRPr="00341791">
        <w:rPr>
          <w:sz w:val="20"/>
          <w:szCs w:val="20"/>
        </w:rPr>
        <w:t xml:space="preserve">. Когда он в клетке, то приятен, / На шкуре много черных пятен. / Он хищный зверь, хотя немножко, / Как лев и тигр, похож на кошку.  </w:t>
      </w:r>
      <w:r w:rsidRPr="00341791">
        <w:rPr>
          <w:b/>
          <w:sz w:val="20"/>
          <w:szCs w:val="20"/>
        </w:rPr>
        <w:t>11</w:t>
      </w:r>
      <w:r w:rsidRPr="00341791">
        <w:rPr>
          <w:sz w:val="20"/>
          <w:szCs w:val="20"/>
        </w:rPr>
        <w:t xml:space="preserve">. У этого зверя огромный рост, / Сзади у зверя — маленький хвост, / Спереди у зверя — хвост большой. / Кто же это? Кто же это? Кто такой? / Ну, конечно, это он! / Ну, конечно, это …  </w:t>
      </w:r>
      <w:r w:rsidRPr="00341791">
        <w:rPr>
          <w:b/>
          <w:sz w:val="20"/>
          <w:szCs w:val="20"/>
        </w:rPr>
        <w:t>13</w:t>
      </w:r>
      <w:r w:rsidRPr="00341791">
        <w:rPr>
          <w:sz w:val="20"/>
          <w:szCs w:val="20"/>
        </w:rPr>
        <w:t xml:space="preserve">. Живет спокойно, не спешит, / На всякий случай носит щит. / Под ним, не зная страха, / Гуляет …  </w:t>
      </w:r>
      <w:r w:rsidRPr="00341791">
        <w:rPr>
          <w:b/>
          <w:sz w:val="20"/>
          <w:szCs w:val="20"/>
        </w:rPr>
        <w:t>14</w:t>
      </w:r>
      <w:r w:rsidRPr="00341791">
        <w:rPr>
          <w:sz w:val="20"/>
          <w:szCs w:val="20"/>
        </w:rPr>
        <w:t xml:space="preserve">. Кто с высоких тёмных сосен / </w:t>
      </w:r>
      <w:proofErr w:type="gramStart"/>
      <w:r w:rsidRPr="00341791">
        <w:rPr>
          <w:sz w:val="20"/>
          <w:szCs w:val="20"/>
        </w:rPr>
        <w:t>В</w:t>
      </w:r>
      <w:proofErr w:type="gramEnd"/>
      <w:r w:rsidRPr="00341791">
        <w:rPr>
          <w:sz w:val="20"/>
          <w:szCs w:val="20"/>
        </w:rPr>
        <w:t xml:space="preserve"> ребятишек шишку бросил? / И в кусты через пенёк / Промелькнул, как огонёк?  </w:t>
      </w:r>
      <w:r w:rsidRPr="00341791">
        <w:rPr>
          <w:b/>
          <w:sz w:val="20"/>
          <w:szCs w:val="20"/>
        </w:rPr>
        <w:t>15</w:t>
      </w:r>
      <w:r w:rsidRPr="00341791">
        <w:rPr>
          <w:sz w:val="20"/>
          <w:szCs w:val="20"/>
        </w:rPr>
        <w:t xml:space="preserve">. Он ходит, голову задрав, / Не потому, что важный граф, / Не потому, что гордый нрав, / </w:t>
      </w:r>
      <w:proofErr w:type="gramStart"/>
      <w:r w:rsidRPr="00341791">
        <w:rPr>
          <w:sz w:val="20"/>
          <w:szCs w:val="20"/>
        </w:rPr>
        <w:t>А</w:t>
      </w:r>
      <w:proofErr w:type="gramEnd"/>
      <w:r w:rsidRPr="00341791">
        <w:rPr>
          <w:sz w:val="20"/>
          <w:szCs w:val="20"/>
        </w:rPr>
        <w:t xml:space="preserve"> потому, что он …  </w:t>
      </w:r>
      <w:r w:rsidRPr="00341791">
        <w:br/>
      </w:r>
      <w:r w:rsidRPr="002E410F">
        <w:rPr>
          <w:b/>
          <w:sz w:val="28"/>
        </w:rPr>
        <w:t>По вертикали</w:t>
      </w:r>
      <w:r w:rsidRPr="002E410F">
        <w:br/>
      </w:r>
      <w:r w:rsidRPr="002E410F">
        <w:rPr>
          <w:b/>
          <w:sz w:val="20"/>
          <w:szCs w:val="20"/>
        </w:rPr>
        <w:t>1</w:t>
      </w:r>
      <w:r w:rsidRPr="002E410F">
        <w:rPr>
          <w:sz w:val="20"/>
          <w:szCs w:val="20"/>
        </w:rPr>
        <w:t>.</w:t>
      </w:r>
      <w:r w:rsidRPr="00341791">
        <w:rPr>
          <w:sz w:val="20"/>
          <w:szCs w:val="20"/>
        </w:rPr>
        <w:t xml:space="preserve"> Позапасливее всех я: / У меня, друзья, щека / Вроде сумки для орехов / Или, скажем, вещмешка.  </w:t>
      </w:r>
      <w:r w:rsidRPr="00341791">
        <w:rPr>
          <w:b/>
          <w:sz w:val="20"/>
          <w:szCs w:val="20"/>
        </w:rPr>
        <w:t>2</w:t>
      </w:r>
      <w:r w:rsidRPr="00341791">
        <w:rPr>
          <w:sz w:val="20"/>
          <w:szCs w:val="20"/>
        </w:rPr>
        <w:t xml:space="preserve">. Хозяин лесной / Просыпается весной, / </w:t>
      </w:r>
      <w:proofErr w:type="gramStart"/>
      <w:r w:rsidRPr="00341791">
        <w:rPr>
          <w:sz w:val="20"/>
          <w:szCs w:val="20"/>
        </w:rPr>
        <w:t>А</w:t>
      </w:r>
      <w:proofErr w:type="gramEnd"/>
      <w:r w:rsidRPr="00341791">
        <w:rPr>
          <w:sz w:val="20"/>
          <w:szCs w:val="20"/>
        </w:rPr>
        <w:t xml:space="preserve"> зимой, под вьюжный вой, / Спит в избушке снеговой.  </w:t>
      </w:r>
      <w:r w:rsidRPr="00341791">
        <w:rPr>
          <w:b/>
          <w:sz w:val="20"/>
          <w:szCs w:val="20"/>
        </w:rPr>
        <w:t>3</w:t>
      </w:r>
      <w:r w:rsidRPr="00341791">
        <w:rPr>
          <w:sz w:val="20"/>
          <w:szCs w:val="20"/>
        </w:rPr>
        <w:t xml:space="preserve">. По реке плывет бревно. / Ох и злющее оно! / Тем, кто в речку угодил, / Нос откусит …  </w:t>
      </w:r>
      <w:r w:rsidRPr="00341791">
        <w:rPr>
          <w:b/>
          <w:sz w:val="20"/>
          <w:szCs w:val="20"/>
        </w:rPr>
        <w:t>6</w:t>
      </w:r>
      <w:r w:rsidRPr="00341791">
        <w:rPr>
          <w:sz w:val="20"/>
          <w:szCs w:val="20"/>
        </w:rPr>
        <w:t xml:space="preserve">. Хитрая плутовка, / Рыжая головка, / Хвост пушистый — краса! / </w:t>
      </w:r>
      <w:proofErr w:type="gramStart"/>
      <w:r w:rsidRPr="00341791">
        <w:rPr>
          <w:sz w:val="20"/>
          <w:szCs w:val="20"/>
        </w:rPr>
        <w:t>А</w:t>
      </w:r>
      <w:proofErr w:type="gramEnd"/>
      <w:r w:rsidRPr="00341791">
        <w:rPr>
          <w:sz w:val="20"/>
          <w:szCs w:val="20"/>
        </w:rPr>
        <w:t xml:space="preserve"> зовут ее …  </w:t>
      </w:r>
      <w:r w:rsidRPr="00341791">
        <w:rPr>
          <w:b/>
          <w:sz w:val="20"/>
          <w:szCs w:val="20"/>
        </w:rPr>
        <w:t>8</w:t>
      </w:r>
      <w:r w:rsidRPr="00341791">
        <w:rPr>
          <w:sz w:val="20"/>
          <w:szCs w:val="20"/>
        </w:rPr>
        <w:t xml:space="preserve">. Трав копытами касаясь, / Ходит по лесу красавец, / Ходит смело и легко, / Рога раскинув широко.  </w:t>
      </w:r>
      <w:r w:rsidRPr="00341791">
        <w:rPr>
          <w:b/>
          <w:sz w:val="20"/>
          <w:szCs w:val="20"/>
        </w:rPr>
        <w:t>9</w:t>
      </w:r>
      <w:r w:rsidRPr="00341791">
        <w:rPr>
          <w:sz w:val="20"/>
          <w:szCs w:val="20"/>
        </w:rPr>
        <w:t xml:space="preserve">. Что за </w:t>
      </w:r>
      <w:proofErr w:type="spellStart"/>
      <w:r w:rsidRPr="00341791">
        <w:rPr>
          <w:sz w:val="20"/>
          <w:szCs w:val="20"/>
        </w:rPr>
        <w:t>коняшки</w:t>
      </w:r>
      <w:proofErr w:type="spellEnd"/>
      <w:r w:rsidRPr="00341791">
        <w:rPr>
          <w:sz w:val="20"/>
          <w:szCs w:val="20"/>
        </w:rPr>
        <w:t xml:space="preserve"> — / На всех тельняшки.  </w:t>
      </w:r>
      <w:r w:rsidRPr="00341791">
        <w:rPr>
          <w:b/>
          <w:sz w:val="20"/>
          <w:szCs w:val="20"/>
        </w:rPr>
        <w:t>12</w:t>
      </w:r>
      <w:r w:rsidRPr="00341791">
        <w:rPr>
          <w:sz w:val="20"/>
          <w:szCs w:val="20"/>
        </w:rPr>
        <w:t xml:space="preserve">. Кто на своей голове лес носит?  </w:t>
      </w:r>
      <w:r w:rsidRPr="00341791">
        <w:rPr>
          <w:b/>
          <w:sz w:val="20"/>
          <w:szCs w:val="20"/>
        </w:rPr>
        <w:t>14</w:t>
      </w:r>
      <w:r w:rsidRPr="00341791">
        <w:rPr>
          <w:sz w:val="20"/>
          <w:szCs w:val="20"/>
        </w:rPr>
        <w:t xml:space="preserve">. Водяные мастера / Строят дом без топора, / Дом из хвороста и тины / И плотину.  </w:t>
      </w:r>
      <w:r w:rsidRPr="00341791">
        <w:rPr>
          <w:sz w:val="20"/>
          <w:szCs w:val="20"/>
        </w:rPr>
        <w:br/>
      </w:r>
    </w:p>
    <w:p w:rsidR="003415A7" w:rsidRDefault="003415A7" w:rsidP="003415A7">
      <w:pPr>
        <w:rPr>
          <w:sz w:val="28"/>
          <w:szCs w:val="28"/>
        </w:rPr>
      </w:pPr>
    </w:p>
    <w:p w:rsidR="003415A7" w:rsidRDefault="003415A7" w:rsidP="003415A7">
      <w:pPr>
        <w:rPr>
          <w:sz w:val="28"/>
          <w:szCs w:val="28"/>
        </w:rPr>
      </w:pPr>
    </w:p>
    <w:p w:rsidR="00A35FFA" w:rsidRDefault="00A35FFA" w:rsidP="00A35FFA">
      <w:pPr>
        <w:spacing w:after="200" w:line="276" w:lineRule="auto"/>
        <w:ind w:firstLine="0"/>
        <w:jc w:val="both"/>
        <w:rPr>
          <w:b/>
          <w:sz w:val="32"/>
        </w:rPr>
      </w:pPr>
    </w:p>
    <w:p w:rsidR="00A35FFA" w:rsidRPr="003555C9" w:rsidRDefault="00A35FFA" w:rsidP="00A35FFA">
      <w:pPr>
        <w:spacing w:after="200" w:line="276" w:lineRule="auto"/>
        <w:ind w:firstLine="0"/>
        <w:jc w:val="both"/>
        <w:rPr>
          <w:b/>
          <w:sz w:val="32"/>
        </w:rPr>
      </w:pPr>
    </w:p>
    <w:sectPr w:rsidR="00A35FFA" w:rsidRPr="003555C9" w:rsidSect="00E74511">
      <w:type w:val="continuous"/>
      <w:pgSz w:w="11907" w:h="16839"/>
      <w:pgMar w:top="1148" w:right="1050" w:bottom="993" w:left="105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B34" w:rsidRDefault="00654B34">
      <w:r>
        <w:separator/>
      </w:r>
    </w:p>
  </w:endnote>
  <w:endnote w:type="continuationSeparator" w:id="0">
    <w:p w:rsidR="00654B34" w:rsidRDefault="0065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P Simplified Light">
    <w:altName w:val="Times New Roman"/>
    <w:charset w:val="00"/>
    <w:family w:val="auto"/>
    <w:pitch w:val="default"/>
    <w:sig w:usb0="A00000AF" w:usb1="5000205B" w:usb2="00000001" w:usb3="00000001" w:csb0="20000093" w:csb1="00000001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00F" w:rsidRDefault="006B58B9">
    <w:pPr>
      <w:pStyle w:val="afa"/>
    </w:pP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2DEEBB3" wp14:editId="4D0516BB">
              <wp:simplePos x="0" y="0"/>
              <wp:positionH relativeFrom="margin">
                <wp:posOffset>1970405</wp:posOffset>
              </wp:positionH>
              <wp:positionV relativeFrom="bottomMargin">
                <wp:align>top</wp:align>
              </wp:positionV>
              <wp:extent cx="6598920" cy="246380"/>
              <wp:effectExtent l="0" t="0" r="0" b="1270"/>
              <wp:wrapSquare wrapText="bothSides"/>
              <wp:docPr id="56" name="Дата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9892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1300F" w:rsidRDefault="00654B34">
                          <w:pPr>
                            <w:spacing w:line="240" w:lineRule="auto"/>
                            <w:jc w:val="center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alias w:val="Дата"/>
                              <w:tag w:val="Дата"/>
                              <w:id w:val="-998495339"/>
                              <w:placeholder>
                                <w:docPart w:val="6F7C040C78BB41E4A9500F2E84EA071C"/>
                              </w:placeholder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0-09-30T00:00:00Z">
                                <w:dateFormat w:val="d MMMM yyyy г.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E6DAE">
                                <w:rPr>
                                  <w:b/>
                                  <w:bCs/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t>30 сентября 2020</w:t>
                              </w:r>
                              <w:r w:rsidR="006B58B9">
                                <w:rPr>
                                  <w:b/>
                                  <w:bCs/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t xml:space="preserve"> г.</w:t>
                              </w:r>
                            </w:sdtContent>
                          </w:sdt>
                          <w:r w:rsidR="009B428E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alias w:val="Том"/>
                              <w:tag w:val="Том"/>
                              <w:id w:val="843982911"/>
                              <w:placeholder>
                                <w:docPart w:val="45D3D19319624AD6A2820E80CFEB4E84"/>
                              </w:placeholder>
                              <w:dataBinding w:xpath="/Newsletter/Volume" w:storeItemID="{0392F253-333C-4A53-9243-D24BE37970BC}"/>
                              <w:text/>
                            </w:sdtPr>
                            <w:sdtEndPr/>
                            <w:sdtContent>
                              <w:r w:rsidR="00A35FFA">
                                <w:rPr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t>Выпуск 1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103100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DEEBB3" id="Дата" o:spid="_x0000_s1042" style="position:absolute;left:0;text-align:left;margin-left:155.15pt;margin-top:0;width:519.6pt;height:19.4pt;z-index:251678720;visibility:visible;mso-wrap-style:square;mso-width-percent:1031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1031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" filled="f" stroked="f" strokeweight="2pt">
              <v:textbox inset="0,0,0,0">
                <w:txbxContent>
                  <w:p w:rsidR="0031300F" w:rsidRDefault="00654B34">
                    <w:pPr>
                      <w:spacing w:line="240" w:lineRule="auto"/>
                      <w:jc w:val="center"/>
                      <w:rPr>
                        <w:color w:val="A6A6A6" w:themeColor="background1" w:themeShade="A6"/>
                        <w:sz w:val="18"/>
                        <w:szCs w:val="18"/>
                      </w:rPr>
                    </w:pPr>
                    <w:sdt>
                      <w:sdtPr>
                        <w:rPr>
                          <w:b/>
                          <w:bCs/>
                          <w:color w:val="A6A6A6" w:themeColor="background1" w:themeShade="A6"/>
                          <w:sz w:val="18"/>
                          <w:szCs w:val="18"/>
                        </w:rPr>
                        <w:alias w:val="Дата"/>
                        <w:tag w:val="Дата"/>
                        <w:id w:val="-998495339"/>
                        <w:placeholder>
                          <w:docPart w:val="6F7C040C78BB41E4A9500F2E84EA071C"/>
                        </w:placeholder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20-09-30T00:00:00Z">
                          <w:dateFormat w:val="d MMMM yyyy г.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E6DAE">
                          <w:rPr>
                            <w:b/>
                            <w:bCs/>
                            <w:color w:val="A6A6A6" w:themeColor="background1" w:themeShade="A6"/>
                            <w:sz w:val="18"/>
                            <w:szCs w:val="18"/>
                          </w:rPr>
                          <w:t>30 сентября 2020</w:t>
                        </w:r>
                        <w:r w:rsidR="006B58B9">
                          <w:rPr>
                            <w:b/>
                            <w:bCs/>
                            <w:color w:val="A6A6A6" w:themeColor="background1" w:themeShade="A6"/>
                            <w:sz w:val="18"/>
                            <w:szCs w:val="18"/>
                          </w:rPr>
                          <w:t xml:space="preserve"> г.</w:t>
                        </w:r>
                      </w:sdtContent>
                    </w:sdt>
                    <w:r w:rsidR="009B428E">
                      <w:rPr>
                        <w:color w:val="A6A6A6" w:themeColor="background1" w:themeShade="A6"/>
                        <w:sz w:val="18"/>
                        <w:szCs w:val="18"/>
                      </w:rPr>
                      <w:t xml:space="preserve">  </w:t>
                    </w:r>
                    <w:sdt>
                      <w:sdtP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alias w:val="Том"/>
                        <w:tag w:val="Том"/>
                        <w:id w:val="843982911"/>
                        <w:placeholder>
                          <w:docPart w:val="45D3D19319624AD6A2820E80CFEB4E84"/>
                        </w:placeholder>
                        <w:dataBinding w:xpath="/Newsletter/Volume" w:storeItemID="{0392F253-333C-4A53-9243-D24BE37970BC}"/>
                        <w:text/>
                      </w:sdtPr>
                      <w:sdtEndPr/>
                      <w:sdtContent>
                        <w:r w:rsidR="00A35FFA">
                          <w:rPr>
                            <w:color w:val="A6A6A6" w:themeColor="background1" w:themeShade="A6"/>
                            <w:sz w:val="18"/>
                            <w:szCs w:val="18"/>
                          </w:rPr>
                          <w:t>Выпуск 1</w:t>
                        </w:r>
                      </w:sdtContent>
                    </w:sdt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9B428E"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745E291" wp14:editId="2F11BE5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47" name="Фон: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1300F" w:rsidRDefault="0031300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roundrect w14:anchorId="5745E291" id="Фон: 1" o:spid="_x0000_s1043" style="position:absolute;left:0;text-align:left;margin-left:0;margin-top:0;width:588.75pt;height:763.5pt;z-index:-251640832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" stroked="f" strokeweight="1pt">
              <v:fill r:id="rId1" o:title="" recolor="t" rotate="t" type="tile"/>
              <v:imagedata recolortarget="white [2257]"/>
              <v:textbox inset="2.53903mm,1.2695mm,2.53903mm,1.2695mm">
                <w:txbxContent>
                  <w:p w:rsidR="0031300F" w:rsidRDefault="0031300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  <w:r w:rsidR="009B428E"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56BF5456" wp14:editId="05134D7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50" name="Фон: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1300F" w:rsidRDefault="0031300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>
          <w:pict>
            <v:rect w14:anchorId="56BF5456" id="Фон: 2" o:spid="_x0000_s1044" style="position:absolute;left:0;text-align:left;margin-left:0;margin-top:0;width:546.85pt;height:711.35pt;z-index:-251639808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" stroked="f" strokeweight="2pt">
              <v:fill opacity="54484f"/>
              <v:textbox inset="2.53903mm,1.2695mm,2.53903mm,1.2695mm">
                <w:txbxContent>
                  <w:p w:rsidR="0031300F" w:rsidRDefault="0031300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 w:rsidR="009B428E"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508EDEF6" wp14:editId="140C675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75755" cy="8686800"/>
              <wp:effectExtent l="0" t="0" r="0" b="0"/>
              <wp:wrapNone/>
              <wp:docPr id="53" name="Фон: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5755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1300F" w:rsidRDefault="0031300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104300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508EDEF6" id="Фон: 3" o:spid="_x0000_s1045" style="position:absolute;left:0;text-align:left;margin-left:0;margin-top:0;width:525.65pt;height:684pt;z-index:-251638784;visibility:visible;mso-wrap-style:square;mso-width-percent:1043;mso-height-percent:1000;mso-wrap-distance-left:9pt;mso-wrap-distance-top:0;mso-wrap-distance-right:9pt;mso-wrap-distance-bottom:0;mso-position-horizontal:center;mso-position-horizontal-relative:margin;mso-position-vertical:center;mso-position-vertical-relative:margin;mso-width-percent:1043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" stroked="f" strokeweight=".5pt">
              <v:stroke linestyle="thinThin"/>
              <v:textbox inset="2.53903mm,1.2695mm,2.53903mm,1.2695mm">
                <w:txbxContent>
                  <w:p w:rsidR="0031300F" w:rsidRDefault="0031300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B34" w:rsidRDefault="00654B34">
      <w:r>
        <w:separator/>
      </w:r>
    </w:p>
  </w:footnote>
  <w:footnote w:type="continuationSeparator" w:id="0">
    <w:p w:rsidR="00654B34" w:rsidRDefault="00654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00F" w:rsidRDefault="009B428E">
    <w:pPr>
      <w:pStyle w:val="af8"/>
    </w:pP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4E98C17" wp14:editId="0EB00A0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topMargin">
                    <wp14:pctPosVOffset>65000</wp14:pctPosVOffset>
                  </wp:positionV>
                </mc:Choice>
                <mc:Fallback>
                  <wp:positionV relativeFrom="page">
                    <wp:posOffset>473710</wp:posOffset>
                  </wp:positionV>
                </mc:Fallback>
              </mc:AlternateContent>
              <wp:extent cx="6784975" cy="73025"/>
              <wp:effectExtent l="0" t="0" r="0" b="0"/>
              <wp:wrapNone/>
              <wp:docPr id="28" name="Прямоугольник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84975" cy="730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63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106000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5B2954" id="Прямоугольник 19" o:spid="_x0000_s1026" style="position:absolute;margin-left:0;margin-top:0;width:534.25pt;height:5.75pt;z-index:251672576;visibility:visible;mso-wrap-style:square;mso-width-percent:1060;mso-height-percent:0;mso-top-percent:650;mso-wrap-distance-left:9pt;mso-wrap-distance-top:0;mso-wrap-distance-right:9pt;mso-wrap-distance-bottom:0;mso-position-horizontal:center;mso-position-horizontal-relative:margin;mso-position-vertical-relative:top-margin-area;mso-width-percent:1060;mso-height-percent:0;mso-top-percent:65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" fillcolor="#93a299 [3204]" stroked="f" strokeweight=".5pt">
              <v:textbox inset="2.53903mm,1.2695mm,2.53903mm,1.2695mm"/>
              <w10:wrap anchorx="margin" anchory="margin"/>
            </v: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27C6BF5" wp14:editId="4A46543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topMargin">
                    <wp14:pctPosVOffset>25000</wp14:pctPosVOffset>
                  </wp:positionV>
                </mc:Choice>
                <mc:Fallback>
                  <wp:positionV relativeFrom="page">
                    <wp:posOffset>182245</wp:posOffset>
                  </wp:positionV>
                </mc:Fallback>
              </mc:AlternateContent>
              <wp:extent cx="6529070" cy="337820"/>
              <wp:effectExtent l="0" t="0" r="0" b="0"/>
              <wp:wrapNone/>
              <wp:docPr id="29" name="Подзаголово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9070" cy="337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sdt>
                          <w:sdtPr>
                            <w:rPr>
                              <w:rFonts w:ascii="Century Gothic" w:eastAsia="+mn-ea" w:hAnsi="Century Gothic" w:cs="+mn-cs"/>
                              <w:caps/>
                              <w:color w:val="BEC7C1" w:themeColor="accent1" w:themeTint="99"/>
                              <w:spacing w:val="60"/>
                              <w:kern w:val="24"/>
                              <w:sz w:val="18"/>
                              <w:szCs w:val="18"/>
                            </w:rPr>
                            <w:id w:val="1378741381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31300F" w:rsidRDefault="006B58B9">
                              <w:pPr>
                                <w:jc w:val="center"/>
                                <w:rPr>
                                  <w:rFonts w:ascii="Century Gothic" w:eastAsia="+mn-ea" w:hAnsi="Century Gothic" w:cs="+mn-cs"/>
                                  <w:caps/>
                                  <w:color w:val="BEC7C1" w:themeColor="accent1" w:themeTint="99"/>
                                  <w:spacing w:val="6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eastAsia="+mn-ea" w:hAnsi="Century Gothic" w:cs="+mn-cs"/>
                                  <w:caps/>
                                  <w:color w:val="BEC7C1" w:themeColor="accent1" w:themeTint="99"/>
                                  <w:spacing w:val="60"/>
                                  <w:kern w:val="24"/>
                                  <w:sz w:val="18"/>
                                  <w:szCs w:val="18"/>
                                </w:rPr>
                                <w:t>Газета МБОУ «СОШ№60»</w:t>
                              </w:r>
                            </w:p>
                          </w:sdtContent>
                        </w:sdt>
                        <w:p w:rsidR="0031300F" w:rsidRDefault="0031300F"/>
                      </w:txbxContent>
                    </wps:txbx>
                    <wps:bodyPr vert="horz" lIns="91405" tIns="45703" rIns="91405" bIns="45703" rtlCol="0">
                      <a:normAutofit/>
                    </wps:bodyPr>
                  </wps:wsp>
                </a:graphicData>
              </a:graphic>
              <wp14:sizeRelH relativeFrom="margin">
                <wp14:pctWidth>102000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C6BF5" id="_x0000_t202" coordsize="21600,21600" o:spt="202" path="m,l,21600r21600,l21600,xe">
              <v:stroke joinstyle="miter"/>
              <v:path gradientshapeok="t" o:connecttype="rect"/>
            </v:shapetype>
            <v:shape id="Подзаголовок 2" o:spid="_x0000_s1046" type="#_x0000_t202" style="position:absolute;left:0;text-align:left;margin-left:0;margin-top:0;width:514.1pt;height:26.6pt;z-index:251673600;visibility:visible;mso-wrap-style:square;mso-width-percent:1020;mso-height-percent:0;mso-top-percent:250;mso-wrap-distance-left:9pt;mso-wrap-distance-top:0;mso-wrap-distance-right:9pt;mso-wrap-distance-bottom:0;mso-position-horizontal:center;mso-position-horizontal-relative:margin;mso-position-vertical-relative:top-margin-area;mso-width-percent:1020;mso-height-percent:0;mso-top-percent:2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" filled="f" stroked="f">
              <v:path arrowok="t"/>
              <v:textbox inset="2.53903mm,1.2695mm,2.53903mm,1.2695mm">
                <w:txbxContent>
                  <w:sdt>
                    <w:sdtPr>
                      <w:rPr>
                        <w:rFonts w:ascii="Century Gothic" w:eastAsia="+mn-ea" w:hAnsi="Century Gothic" w:cs="+mn-cs"/>
                        <w:caps/>
                        <w:color w:val="BEC7C1" w:themeColor="accent1" w:themeTint="99"/>
                        <w:spacing w:val="60"/>
                        <w:kern w:val="24"/>
                        <w:sz w:val="18"/>
                        <w:szCs w:val="18"/>
                      </w:rPr>
                      <w:id w:val="1378741381"/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p w:rsidR="0031300F" w:rsidRDefault="006B58B9">
                        <w:pPr>
                          <w:jc w:val="center"/>
                          <w:rPr>
                            <w:rFonts w:ascii="Century Gothic" w:eastAsia="+mn-ea" w:hAnsi="Century Gothic" w:cs="+mn-cs"/>
                            <w:caps/>
                            <w:color w:val="BEC7C1" w:themeColor="accent1" w:themeTint="99"/>
                            <w:spacing w:val="6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eastAsia="+mn-ea" w:hAnsi="Century Gothic" w:cs="+mn-cs"/>
                            <w:caps/>
                            <w:color w:val="BEC7C1" w:themeColor="accent1" w:themeTint="99"/>
                            <w:spacing w:val="60"/>
                            <w:kern w:val="24"/>
                            <w:sz w:val="18"/>
                            <w:szCs w:val="18"/>
                          </w:rPr>
                          <w:t>Газета МБОУ «СОШ№60»</w:t>
                        </w:r>
                      </w:p>
                    </w:sdtContent>
                  </w:sdt>
                  <w:p w:rsidR="0031300F" w:rsidRDefault="0031300F"/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00F" w:rsidRDefault="009B428E">
    <w:pPr>
      <w:pStyle w:val="af8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BA15AD" wp14:editId="35DE39D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topMargin">
                    <wp14:pctPosVOffset>75000</wp14:pctPosVOffset>
                  </wp:positionV>
                </mc:Choice>
                <mc:Fallback>
                  <wp:positionV relativeFrom="page">
                    <wp:posOffset>546735</wp:posOffset>
                  </wp:positionV>
                </mc:Fallback>
              </mc:AlternateContent>
              <wp:extent cx="6784975" cy="73025"/>
              <wp:effectExtent l="0" t="0" r="0" b="0"/>
              <wp:wrapNone/>
              <wp:docPr id="19" name="Прямоугольник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84975" cy="730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63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106000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A3CDE3" id="Прямоугольник 19" o:spid="_x0000_s1026" style="position:absolute;margin-left:0;margin-top:0;width:534.25pt;height:5.75pt;z-index:251664384;visibility:visible;mso-wrap-style:square;mso-width-percent:1060;mso-height-percent:0;mso-top-percent:750;mso-wrap-distance-left:9pt;mso-wrap-distance-top:0;mso-wrap-distance-right:9pt;mso-wrap-distance-bottom:0;mso-position-horizontal:center;mso-position-horizontal-relative:margin;mso-position-vertical-relative:top-margin-area;mso-width-percent:1060;mso-height-percent:0;mso-top-percent:75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" fillcolor="#93a299 [3204]" stroked="f" strokeweight=".5pt">
              <v:textbox inset="2.53903mm,1.2695mm,2.53903mm,1.2695mm"/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5D6BC2" wp14:editId="7FFBC0F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topMargin">
                    <wp14:pctPosVOffset>45000</wp14:pctPosVOffset>
                  </wp:positionV>
                </mc:Choice>
                <mc:Fallback>
                  <wp:positionV relativeFrom="page">
                    <wp:posOffset>327660</wp:posOffset>
                  </wp:positionV>
                </mc:Fallback>
              </mc:AlternateContent>
              <wp:extent cx="6529070" cy="337820"/>
              <wp:effectExtent l="0" t="0" r="0" b="0"/>
              <wp:wrapNone/>
              <wp:docPr id="20" name="Подзаголово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9070" cy="337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sdt>
                          <w:sdtPr>
                            <w:id w:val="-1034112375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31300F" w:rsidRDefault="006B58B9">
                              <w:pPr>
                                <w:jc w:val="center"/>
                              </w:pPr>
                              <w:r>
                                <w:t>Газета МБОУ «СОШ№60»</w:t>
                              </w:r>
                            </w:p>
                          </w:sdtContent>
                        </w:sdt>
                        <w:p w:rsidR="0031300F" w:rsidRDefault="0031300F"/>
                      </w:txbxContent>
                    </wps:txbx>
                    <wps:bodyPr vert="horz" lIns="91405" tIns="45703" rIns="91405" bIns="45703" rtlCol="0">
                      <a:normAutofit/>
                    </wps:bodyPr>
                  </wps:wsp>
                </a:graphicData>
              </a:graphic>
              <wp14:sizeRelH relativeFrom="margin">
                <wp14:pctWidth>102000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5D6BC2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0;text-align:left;margin-left:0;margin-top:0;width:514.1pt;height:26.6pt;z-index:251665408;visibility:visible;mso-wrap-style:square;mso-width-percent:1020;mso-height-percent:0;mso-top-percent:450;mso-wrap-distance-left:9pt;mso-wrap-distance-top:0;mso-wrap-distance-right:9pt;mso-wrap-distance-bottom:0;mso-position-horizontal:center;mso-position-horizontal-relative:margin;mso-position-vertical-relative:top-margin-area;mso-width-percent:1020;mso-height-percent:0;mso-top-percent:4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" filled="f" stroked="f">
              <v:path arrowok="t"/>
              <v:textbox inset="2.53903mm,1.2695mm,2.53903mm,1.2695mm">
                <w:txbxContent>
                  <w:sdt>
                    <w:sdtPr>
                      <w:id w:val="-1034112375"/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p w:rsidR="0031300F" w:rsidRDefault="006B58B9">
                        <w:pPr>
                          <w:jc w:val="center"/>
                        </w:pPr>
                        <w:r>
                          <w:t>Газета МБОУ «СОШ№60»</w:t>
                        </w:r>
                      </w:p>
                    </w:sdtContent>
                  </w:sdt>
                  <w:p w:rsidR="0031300F" w:rsidRDefault="0031300F"/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5782D"/>
    <w:multiLevelType w:val="hybridMultilevel"/>
    <w:tmpl w:val="D534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FA3F0"/>
    <w:multiLevelType w:val="hybridMultilevel"/>
    <w:tmpl w:val="0E32FA06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B9"/>
    <w:rsid w:val="00007AFA"/>
    <w:rsid w:val="000863E4"/>
    <w:rsid w:val="0031300F"/>
    <w:rsid w:val="0033551C"/>
    <w:rsid w:val="003415A7"/>
    <w:rsid w:val="003555C9"/>
    <w:rsid w:val="00377142"/>
    <w:rsid w:val="00415413"/>
    <w:rsid w:val="00584E32"/>
    <w:rsid w:val="00654B34"/>
    <w:rsid w:val="006B58B9"/>
    <w:rsid w:val="0076076C"/>
    <w:rsid w:val="007A56DB"/>
    <w:rsid w:val="00837AAB"/>
    <w:rsid w:val="00850817"/>
    <w:rsid w:val="0085476C"/>
    <w:rsid w:val="0093419D"/>
    <w:rsid w:val="009B428E"/>
    <w:rsid w:val="009D7CBF"/>
    <w:rsid w:val="009E6DAE"/>
    <w:rsid w:val="00A14CAC"/>
    <w:rsid w:val="00A35FFA"/>
    <w:rsid w:val="00A62120"/>
    <w:rsid w:val="00A92939"/>
    <w:rsid w:val="00BE3AC9"/>
    <w:rsid w:val="00C51D32"/>
    <w:rsid w:val="00CD2D42"/>
    <w:rsid w:val="00CF1308"/>
    <w:rsid w:val="00D2050A"/>
    <w:rsid w:val="00DD0DD5"/>
    <w:rsid w:val="00E74511"/>
    <w:rsid w:val="00ED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6A430"/>
  <w15:docId w15:val="{55C7445C-AF3B-4A57-AF98-14ABC6C5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24" w:lineRule="auto"/>
      <w:ind w:firstLine="288"/>
    </w:pPr>
    <w:rPr>
      <w:sz w:val="19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line="240" w:lineRule="auto"/>
      <w:ind w:firstLine="0"/>
      <w:outlineLvl w:val="0"/>
    </w:pPr>
    <w:rPr>
      <w:rFonts w:asciiTheme="majorHAnsi" w:eastAsiaTheme="majorEastAsia" w:hAnsiTheme="majorHAnsi" w:cstheme="majorBidi"/>
      <w:bCs/>
      <w:caps/>
      <w:color w:val="93A299" w:themeColor="accent1"/>
      <w:sz w:val="32"/>
      <w:szCs w:val="32"/>
      <w14:numForm w14:val="oldSty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" w:line="240" w:lineRule="auto"/>
      <w:outlineLvl w:val="2"/>
    </w:pPr>
    <w:rPr>
      <w:rFonts w:eastAsiaTheme="majorEastAsia" w:cstheme="majorBidi"/>
      <w:b/>
      <w:bCs/>
      <w:color w:val="6B7C71" w:themeColor="accent1" w:themeShade="B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7534C" w:themeColor="accent1" w:themeShade="8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7534C" w:themeColor="accent1" w:themeShade="8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Cs/>
      <w:caps/>
      <w:color w:val="93A299" w:themeColor="accent1"/>
      <w:sz w:val="32"/>
      <w:szCs w:val="32"/>
      <w14:numForm w14:val="oldStyle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  <w:ind w:firstLine="288"/>
    </w:pPr>
    <w:rPr>
      <w:rFonts w:eastAsiaTheme="majorEastAsia" w:cstheme="majorBidi"/>
      <w:iCs/>
      <w:caps/>
      <w:color w:val="564B3C" w:themeColor="text2"/>
      <w:sz w:val="32"/>
      <w:szCs w:val="32"/>
    </w:rPr>
  </w:style>
  <w:style w:type="character" w:customStyle="1" w:styleId="a4">
    <w:name w:val="Подзаголовок Знак"/>
    <w:basedOn w:val="a0"/>
    <w:link w:val="a3"/>
    <w:uiPriority w:val="11"/>
    <w:rPr>
      <w:rFonts w:eastAsiaTheme="majorEastAsia" w:cstheme="majorBidi"/>
      <w:iCs/>
      <w:caps/>
      <w:color w:val="564B3C" w:themeColor="text2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a7">
    <w:name w:val="Имя"/>
    <w:basedOn w:val="a8"/>
    <w:qFormat/>
    <w:rPr>
      <w:b/>
      <w:sz w:val="28"/>
      <w:szCs w:val="28"/>
    </w:rPr>
  </w:style>
  <w:style w:type="paragraph" w:customStyle="1" w:styleId="a8">
    <w:name w:val="Название"/>
    <w:basedOn w:val="a"/>
    <w:next w:val="a"/>
    <w:link w:val="TitleChar"/>
    <w:uiPriority w:val="10"/>
    <w:qFormat/>
    <w:pPr>
      <w:spacing w:line="240" w:lineRule="auto"/>
      <w:ind w:firstLine="0"/>
      <w:contextualSpacing/>
    </w:pPr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TitleChar">
    <w:name w:val="Title Char"/>
    <w:basedOn w:val="a0"/>
    <w:link w:val="a8"/>
    <w:uiPriority w:val="10"/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Cs/>
      <w:color w:val="564B3C" w:themeColor="text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b/>
      <w:bCs/>
      <w:color w:val="6B7C71" w:themeColor="accent1" w:themeShade="BF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47534C" w:themeColor="accent1" w:themeShade="8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47534C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64B3C" w:themeColor="text2"/>
      <w:spacing w:val="6"/>
      <w:sz w:val="20"/>
      <w:szCs w:val="20"/>
    </w:rPr>
  </w:style>
  <w:style w:type="character" w:styleId="aa">
    <w:name w:val="Strong"/>
    <w:basedOn w:val="a0"/>
    <w:uiPriority w:val="22"/>
    <w:qFormat/>
    <w:rPr>
      <w:b/>
      <w:bCs/>
      <w14:numForm w14:val="oldStyle"/>
    </w:rPr>
  </w:style>
  <w:style w:type="character" w:styleId="ab">
    <w:name w:val="Emphasis"/>
    <w:basedOn w:val="a0"/>
    <w:uiPriority w:val="20"/>
    <w:qFormat/>
    <w:rPr>
      <w:i/>
      <w:iCs/>
      <w:color w:val="564B3C" w:themeColor="text2"/>
    </w:rPr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</w:style>
  <w:style w:type="paragraph" w:styleId="ae">
    <w:name w:val="List Paragraph"/>
    <w:basedOn w:val="a"/>
    <w:qFormat/>
    <w:pPr>
      <w:spacing w:line="240" w:lineRule="auto"/>
      <w:ind w:left="720" w:hanging="288"/>
      <w:contextualSpacing/>
    </w:pPr>
    <w:rPr>
      <w:color w:val="40382D" w:themeColor="text2" w:themeShade="BF"/>
    </w:rPr>
  </w:style>
  <w:style w:type="paragraph" w:styleId="21">
    <w:name w:val="Quote"/>
    <w:basedOn w:val="a"/>
    <w:next w:val="a"/>
    <w:link w:val="22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Cs/>
      <w:caps/>
      <w:color w:val="93A299" w:themeColor="accent1"/>
      <w:sz w:val="24"/>
      <w14:ligatures w14:val="standard"/>
      <w14:numForm w14:val="oldStyle"/>
    </w:rPr>
  </w:style>
  <w:style w:type="character" w:customStyle="1" w:styleId="22">
    <w:name w:val="Цитата 2 Знак"/>
    <w:basedOn w:val="a0"/>
    <w:link w:val="21"/>
    <w:uiPriority w:val="29"/>
    <w:rPr>
      <w:rFonts w:asciiTheme="majorHAnsi" w:eastAsiaTheme="minorEastAsia" w:hAnsiTheme="majorHAnsi"/>
      <w:iCs/>
      <w:caps/>
      <w:color w:val="93A299" w:themeColor="accent1"/>
      <w:sz w:val="24"/>
      <w14:ligatures w14:val="standard"/>
      <w14:numForm w14:val="oldStyle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sz w:val="22"/>
      <w14:ligatures w14:val="standard"/>
      <w14:numForm w14:val="oldStyle"/>
    </w:rPr>
  </w:style>
  <w:style w:type="character" w:customStyle="1" w:styleId="af0">
    <w:name w:val="Выделенная цитата Знак"/>
    <w:basedOn w:val="a0"/>
    <w:link w:val="af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14:ligatures w14:val="standard"/>
      <w14:numForm w14:val="oldStyle"/>
    </w:rPr>
  </w:style>
  <w:style w:type="character" w:styleId="af1">
    <w:name w:val="Subtle Emphasis"/>
    <w:basedOn w:val="a0"/>
    <w:uiPriority w:val="19"/>
    <w:qFormat/>
    <w:rPr>
      <w:i/>
      <w:iCs/>
      <w:color w:val="000000"/>
    </w:rPr>
  </w:style>
  <w:style w:type="character" w:styleId="af2">
    <w:name w:val="Intense Emphasis"/>
    <w:basedOn w:val="a0"/>
    <w:uiPriority w:val="21"/>
    <w:qFormat/>
    <w:rPr>
      <w:b/>
      <w:bCs/>
      <w:i/>
      <w:iCs/>
      <w:color w:val="93A299" w:themeColor="accent1"/>
    </w:rPr>
  </w:style>
  <w:style w:type="character" w:styleId="af3">
    <w:name w:val="Subtle Reference"/>
    <w:basedOn w:val="a0"/>
    <w:uiPriority w:val="31"/>
    <w:qFormat/>
    <w:rPr>
      <w:smallCaps/>
      <w:color w:val="CF543F" w:themeColor="accent2"/>
      <w:u w:val="single"/>
    </w:rPr>
  </w:style>
  <w:style w:type="character" w:styleId="af4">
    <w:name w:val="Intense Reference"/>
    <w:basedOn w:val="a0"/>
    <w:uiPriority w:val="32"/>
    <w:qFormat/>
    <w:rPr>
      <w:b/>
      <w:bCs/>
      <w:smallCaps/>
      <w:color w:val="CF543F" w:themeColor="accent2"/>
      <w:spacing w:val="5"/>
      <w:u w:val="single"/>
    </w:rPr>
  </w:style>
  <w:style w:type="character" w:styleId="af5">
    <w:name w:val="Book Title"/>
    <w:basedOn w:val="a0"/>
    <w:uiPriority w:val="33"/>
    <w:qFormat/>
    <w:rPr>
      <w:b/>
      <w:bCs/>
      <w:caps w:val="0"/>
      <w:smallCaps/>
      <w:spacing w:val="10"/>
    </w:rPr>
  </w:style>
  <w:style w:type="paragraph" w:styleId="af6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sz w:val="21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sz w:val="21"/>
    </w:rPr>
  </w:style>
  <w:style w:type="character" w:styleId="afc">
    <w:name w:val="Placeholder Text"/>
    <w:basedOn w:val="a0"/>
    <w:uiPriority w:val="99"/>
    <w:semiHidden/>
    <w:rPr>
      <w:color w:val="808080"/>
    </w:rPr>
  </w:style>
  <w:style w:type="paragraph" w:customStyle="1" w:styleId="afd">
    <w:name w:val="Подзаголовок статьи"/>
    <w:basedOn w:val="a"/>
    <w:next w:val="a"/>
    <w:qFormat/>
    <w:pPr>
      <w:ind w:firstLine="0"/>
    </w:pPr>
    <w:rPr>
      <w:rFonts w:eastAsiaTheme="minorEastAsia"/>
      <w:color w:val="93A299" w:themeColor="accent1"/>
      <w:kern w:val="24"/>
      <w:sz w:val="24"/>
      <w:szCs w:val="24"/>
    </w:rPr>
  </w:style>
  <w:style w:type="paragraph" w:styleId="afe">
    <w:name w:val="Title"/>
    <w:basedOn w:val="a"/>
    <w:next w:val="a"/>
    <w:link w:val="aff"/>
    <w:uiPriority w:val="10"/>
    <w:qFormat/>
    <w:rsid w:val="00E74511"/>
    <w:pPr>
      <w:pBdr>
        <w:bottom w:val="single" w:sz="8" w:space="4" w:color="93A299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40382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ff">
    <w:name w:val="Заголовок Знак"/>
    <w:basedOn w:val="a0"/>
    <w:link w:val="afe"/>
    <w:uiPriority w:val="10"/>
    <w:rsid w:val="00E74511"/>
    <w:rPr>
      <w:rFonts w:asciiTheme="majorHAnsi" w:eastAsiaTheme="majorEastAsia" w:hAnsiTheme="majorHAnsi" w:cstheme="majorBidi"/>
      <w:color w:val="40382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9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ApothecaryNews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7C040C78BB41E4A9500F2E84EA07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FC4E67-14F2-4C46-9D35-079B70FB8B6E}"/>
      </w:docPartPr>
      <w:docPartBody>
        <w:p w:rsidR="006D6020" w:rsidRDefault="00F51CA8">
          <w:pPr>
            <w:pStyle w:val="6F7C040C78BB41E4A9500F2E84EA071C"/>
          </w:pPr>
          <w:r>
            <w:rPr>
              <w:color w:val="A6A6A6" w:themeColor="background1" w:themeShade="A6"/>
              <w:sz w:val="18"/>
              <w:szCs w:val="18"/>
            </w:rPr>
            <w:t>[Выберите дату]</w:t>
          </w:r>
        </w:p>
      </w:docPartBody>
    </w:docPart>
    <w:docPart>
      <w:docPartPr>
        <w:name w:val="45D3D19319624AD6A2820E80CFEB4E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3D29E7-7A2B-4B8C-94AE-8F3CA5D7E371}"/>
      </w:docPartPr>
      <w:docPartBody>
        <w:p w:rsidR="006D6020" w:rsidRDefault="00F51CA8">
          <w:pPr>
            <w:pStyle w:val="45D3D19319624AD6A2820E80CFEB4E84"/>
          </w:pPr>
          <w:r>
            <w:rPr>
              <w:color w:val="A6A6A6" w:themeColor="background1" w:themeShade="A6"/>
              <w:sz w:val="18"/>
              <w:szCs w:val="18"/>
            </w:rPr>
            <w:t>[Выпуск 1, том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P Simplified Light">
    <w:altName w:val="Times New Roman"/>
    <w:charset w:val="00"/>
    <w:family w:val="auto"/>
    <w:pitch w:val="default"/>
    <w:sig w:usb0="A00000AF" w:usb1="5000205B" w:usb2="00000001" w:usb3="00000001" w:csb0="20000093" w:csb1="00000001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20"/>
    <w:rsid w:val="006500A8"/>
    <w:rsid w:val="006D6020"/>
    <w:rsid w:val="00741F27"/>
    <w:rsid w:val="00F5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6E8A819281541A783B0052D69F9FEC1">
    <w:name w:val="D6E8A819281541A783B0052D69F9FEC1"/>
  </w:style>
  <w:style w:type="paragraph" w:customStyle="1" w:styleId="4AB6119D2D9A467CB4BDB7511C85D085">
    <w:name w:val="4AB6119D2D9A467CB4BDB7511C85D085"/>
  </w:style>
  <w:style w:type="paragraph" w:customStyle="1" w:styleId="87415F7E8BF64A51BEC425D694849958">
    <w:name w:val="87415F7E8BF64A51BEC425D694849958"/>
  </w:style>
  <w:style w:type="paragraph" w:customStyle="1" w:styleId="BFE976A09D1D478A9A71D7CBD22D2B44">
    <w:name w:val="BFE976A09D1D478A9A71D7CBD22D2B44"/>
  </w:style>
  <w:style w:type="paragraph" w:customStyle="1" w:styleId="7A87473DD52441E89CAA156B84A6DD7D">
    <w:name w:val="7A87473DD52441E89CAA156B84A6DD7D"/>
  </w:style>
  <w:style w:type="paragraph" w:customStyle="1" w:styleId="05C58CD9C1304EA09B9AB30596B3FEF8">
    <w:name w:val="05C58CD9C1304EA09B9AB30596B3FEF8"/>
  </w:style>
  <w:style w:type="paragraph" w:customStyle="1" w:styleId="6F7C040C78BB41E4A9500F2E84EA071C">
    <w:name w:val="6F7C040C78BB41E4A9500F2E84EA071C"/>
  </w:style>
  <w:style w:type="paragraph" w:customStyle="1" w:styleId="45D3D19319624AD6A2820E80CFEB4E84">
    <w:name w:val="45D3D19319624AD6A2820E80CFEB4E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6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2020-09-30T00:00:00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F9822A-03E5-4E44-BCFE-540CF8EE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ApothecaryNewsletter</Template>
  <TotalTime>892</TotalTime>
  <Pages>12</Pages>
  <Words>1983</Words>
  <Characters>11309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«МЫ</vt:lpstr>
      <vt:lpstr/>
    </vt:vector>
  </TitlesOfParts>
  <Company>Газета МБОУ «СОШ№60»</Company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«МЫ</dc:title>
  <dc:creator>Пользователь Windows</dc:creator>
  <cp:lastModifiedBy>User</cp:lastModifiedBy>
  <cp:revision>7</cp:revision>
  <dcterms:created xsi:type="dcterms:W3CDTF">2019-09-05T07:09:00Z</dcterms:created>
  <dcterms:modified xsi:type="dcterms:W3CDTF">2020-09-30T12:35:00Z</dcterms:modified>
</cp:coreProperties>
</file>